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а для общего макета рекламной листовки"/>
      </w:tblPr>
      <w:tblGrid>
        <w:gridCol w:w="7200"/>
        <w:gridCol w:w="144"/>
        <w:gridCol w:w="3456"/>
      </w:tblGrid>
      <w:tr w:rsidR="00501E87" w:rsidRPr="009C18B0" w:rsidTr="00162DBC">
        <w:trPr>
          <w:trHeight w:hRule="exact" w:val="14891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акет основного содержимого рекламной листовки"/>
            </w:tblPr>
            <w:tblGrid>
              <w:gridCol w:w="7200"/>
            </w:tblGrid>
            <w:tr w:rsidR="00501E87" w:rsidRPr="009C18B0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501E87" w:rsidRPr="009C18B0" w:rsidRDefault="00B77D81">
                  <w:pPr>
                    <w:rPr>
                      <w:rFonts w:ascii="Sylfaen" w:hAnsi="Sylfaen"/>
                      <w:sz w:val="28"/>
                      <w:szCs w:val="28"/>
                    </w:rPr>
                  </w:pPr>
                  <w:r w:rsidRPr="009C18B0">
                    <w:rPr>
                      <w:rFonts w:ascii="Sylfaen" w:hAnsi="Sylfae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571365" cy="4572000"/>
                        <wp:effectExtent l="0" t="0" r="635" b="0"/>
                        <wp:docPr id="1" name="Рисунок 1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4" r="20888" b="40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000" cy="457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1E87" w:rsidRPr="009C18B0" w:rsidTr="00B77D81">
              <w:trPr>
                <w:trHeight w:hRule="exact" w:val="6262"/>
              </w:trPr>
              <w:tc>
                <w:tcPr>
                  <w:tcW w:w="7200" w:type="dxa"/>
                </w:tcPr>
                <w:p w:rsidR="00501E87" w:rsidRPr="009C18B0" w:rsidRDefault="008E7CF8">
                  <w:pPr>
                    <w:pStyle w:val="a6"/>
                    <w:rPr>
                      <w:rFonts w:ascii="Sylfaen" w:hAnsi="Sylfaen" w:cs="Arial"/>
                      <w:sz w:val="28"/>
                      <w:szCs w:val="28"/>
                    </w:rPr>
                  </w:pPr>
                  <w:r w:rsidRPr="009C18B0">
                    <w:rPr>
                      <w:rFonts w:ascii="Sylfaen" w:hAnsi="Sylfaen" w:cs="Arial"/>
                      <w:sz w:val="28"/>
                      <w:szCs w:val="28"/>
                      <w:lang w:val="hy-AM"/>
                    </w:rPr>
                    <w:t xml:space="preserve">մաթեմատիկա </w:t>
                  </w:r>
                  <w:r w:rsidRPr="009C18B0">
                    <w:rPr>
                      <w:rFonts w:ascii="Sylfaen" w:hAnsi="Sylfaen" w:cs="Arial"/>
                      <w:sz w:val="28"/>
                      <w:szCs w:val="28"/>
                    </w:rPr>
                    <w:t>1</w:t>
                  </w:r>
                </w:p>
                <w:p w:rsidR="00501E87" w:rsidRPr="009C18B0" w:rsidRDefault="008E7CF8">
                  <w:pPr>
                    <w:pStyle w:val="1"/>
                    <w:rPr>
                      <w:rFonts w:ascii="Sylfaen" w:hAnsi="Sylfaen"/>
                    </w:rPr>
                  </w:pPr>
                  <w:r w:rsidRPr="009C18B0">
                    <w:rPr>
                      <w:rFonts w:ascii="Sylfaen" w:hAnsi="Sylfaen" w:cs="Times New Roman"/>
                      <w:lang w:val="hy-AM"/>
                    </w:rPr>
                    <w:t>Աշխատանքային փաթեթ</w:t>
                  </w:r>
                </w:p>
                <w:p w:rsidR="00501E87" w:rsidRPr="009C18B0" w:rsidRDefault="008E7CF8" w:rsidP="008E7CF8">
                  <w:pPr>
                    <w:rPr>
                      <w:rFonts w:ascii="Sylfaen" w:hAnsi="Sylfaen"/>
                      <w:sz w:val="28"/>
                      <w:szCs w:val="28"/>
                      <w:lang w:val="hy-AM"/>
                    </w:rPr>
                  </w:pPr>
                  <w:r w:rsidRPr="009C18B0">
                    <w:rPr>
                      <w:rFonts w:ascii="Sylfaen" w:hAnsi="Sylfaen"/>
                      <w:sz w:val="28"/>
                      <w:szCs w:val="28"/>
                      <w:lang w:val="hy-AM"/>
                    </w:rPr>
                    <w:t>Առաջադրանքները կազմված են համակարգչով աշխատելու համար</w:t>
                  </w:r>
                  <w:r w:rsidRPr="009C18B0">
                    <w:rPr>
                      <w:rFonts w:ascii="Times New Roman" w:hAnsi="Times New Roman" w:cs="Times New Roman"/>
                      <w:sz w:val="28"/>
                      <w:szCs w:val="28"/>
                      <w:lang w:val="hy-AM"/>
                    </w:rPr>
                    <w:t>․</w:t>
                  </w:r>
                </w:p>
              </w:tc>
            </w:tr>
            <w:tr w:rsidR="00501E87" w:rsidRPr="009C18B0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01E87" w:rsidRPr="009C18B0" w:rsidRDefault="00501E87">
                  <w:pPr>
                    <w:rPr>
                      <w:rFonts w:ascii="Sylfaen" w:hAnsi="Sylfaen"/>
                      <w:sz w:val="28"/>
                      <w:szCs w:val="28"/>
                    </w:rPr>
                  </w:pPr>
                </w:p>
              </w:tc>
            </w:tr>
          </w:tbl>
          <w:p w:rsidR="00501E87" w:rsidRPr="009C18B0" w:rsidRDefault="00501E87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44" w:type="dxa"/>
          </w:tcPr>
          <w:p w:rsidR="00501E87" w:rsidRPr="009C18B0" w:rsidRDefault="00501E87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456" w:type="dxa"/>
          </w:tcPr>
          <w:tbl>
            <w:tblPr>
              <w:tblW w:w="347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Макет бокового примечания рекламной листовки"/>
            </w:tblPr>
            <w:tblGrid>
              <w:gridCol w:w="3470"/>
            </w:tblGrid>
            <w:tr w:rsidR="00501E87" w:rsidRPr="009C18B0" w:rsidTr="00401ED3">
              <w:trPr>
                <w:trHeight w:hRule="exact" w:val="10954"/>
              </w:trPr>
              <w:tc>
                <w:tcPr>
                  <w:tcW w:w="3470" w:type="dxa"/>
                  <w:shd w:val="clear" w:color="auto" w:fill="97C83C" w:themeFill="accent2"/>
                  <w:vAlign w:val="center"/>
                </w:tcPr>
                <w:p w:rsidR="008E7CF8" w:rsidRPr="009C18B0" w:rsidRDefault="008E7CF8">
                  <w:pPr>
                    <w:pStyle w:val="2"/>
                    <w:rPr>
                      <w:rFonts w:ascii="Sylfaen" w:hAnsi="Sylfaen" w:cs="Arial"/>
                      <w:lang w:val="hy-AM"/>
                    </w:rPr>
                  </w:pPr>
                  <w:r w:rsidRPr="009C18B0">
                    <w:rPr>
                      <w:rFonts w:ascii="Sylfaen" w:hAnsi="Sylfaen" w:cs="Arial"/>
                      <w:lang w:val="hy-AM"/>
                    </w:rPr>
                    <w:t xml:space="preserve">Կազմող՝ </w:t>
                  </w:r>
                </w:p>
                <w:p w:rsidR="00501E87" w:rsidRPr="009C18B0" w:rsidRDefault="008E7CF8">
                  <w:pPr>
                    <w:pStyle w:val="2"/>
                    <w:rPr>
                      <w:rFonts w:ascii="Sylfaen" w:hAnsi="Sylfaen"/>
                    </w:rPr>
                  </w:pPr>
                  <w:r w:rsidRPr="009C18B0">
                    <w:rPr>
                      <w:rFonts w:ascii="Sylfaen" w:hAnsi="Sylfaen" w:cs="Arial"/>
                      <w:lang w:val="hy-AM"/>
                    </w:rPr>
                    <w:t>Լուսինե Փաշայան</w:t>
                  </w:r>
                </w:p>
                <w:p w:rsidR="00501E87" w:rsidRPr="009C18B0" w:rsidRDefault="00501E87">
                  <w:pPr>
                    <w:pStyle w:val="a0"/>
                    <w:rPr>
                      <w:rFonts w:ascii="Sylfaen" w:hAnsi="Sylfaen"/>
                      <w:sz w:val="28"/>
                      <w:szCs w:val="28"/>
                    </w:rPr>
                  </w:pPr>
                </w:p>
                <w:p w:rsidR="00501E87" w:rsidRPr="009C18B0" w:rsidRDefault="008E7CF8">
                  <w:pPr>
                    <w:pStyle w:val="2"/>
                    <w:rPr>
                      <w:rFonts w:ascii="Sylfaen" w:hAnsi="Sylfaen" w:cs="Arial"/>
                      <w:lang w:val="hy-AM"/>
                    </w:rPr>
                  </w:pPr>
                  <w:r w:rsidRPr="009C18B0">
                    <w:rPr>
                      <w:rFonts w:ascii="Sylfaen" w:hAnsi="Sylfaen" w:cs="Arial"/>
                      <w:lang w:val="hy-AM"/>
                    </w:rPr>
                    <w:t>Մաթեմատիկա</w:t>
                  </w:r>
                </w:p>
                <w:p w:rsidR="008E7CF8" w:rsidRPr="009C18B0" w:rsidRDefault="008E7CF8" w:rsidP="008E7CF8">
                  <w:pPr>
                    <w:pStyle w:val="a0"/>
                    <w:rPr>
                      <w:rFonts w:ascii="Sylfaen" w:hAnsi="Sylfaen"/>
                      <w:sz w:val="28"/>
                      <w:szCs w:val="28"/>
                      <w:lang w:val="hy-AM"/>
                    </w:rPr>
                  </w:pPr>
                </w:p>
                <w:p w:rsidR="00501E87" w:rsidRPr="009C18B0" w:rsidRDefault="00501E87">
                  <w:pPr>
                    <w:pStyle w:val="a0"/>
                    <w:rPr>
                      <w:rFonts w:ascii="Sylfaen" w:hAnsi="Sylfaen"/>
                      <w:sz w:val="28"/>
                      <w:szCs w:val="28"/>
                    </w:rPr>
                  </w:pPr>
                </w:p>
                <w:p w:rsidR="00501E87" w:rsidRPr="009C18B0" w:rsidRDefault="008E7CF8">
                  <w:pPr>
                    <w:pStyle w:val="2"/>
                    <w:rPr>
                      <w:rFonts w:ascii="Sylfaen" w:hAnsi="Sylfaen"/>
                    </w:rPr>
                  </w:pPr>
                  <w:r w:rsidRPr="009C18B0">
                    <w:rPr>
                      <w:rFonts w:ascii="Sylfaen" w:hAnsi="Sylfaen" w:cs="Arial"/>
                      <w:lang w:val="hy-AM"/>
                    </w:rPr>
                    <w:t>Առաջին դասարան</w:t>
                  </w:r>
                </w:p>
                <w:p w:rsidR="00501E87" w:rsidRPr="009C18B0" w:rsidRDefault="00501E87">
                  <w:pPr>
                    <w:pStyle w:val="a0"/>
                    <w:rPr>
                      <w:rFonts w:ascii="Sylfaen" w:hAnsi="Sylfaen"/>
                      <w:sz w:val="28"/>
                      <w:szCs w:val="28"/>
                    </w:rPr>
                  </w:pPr>
                </w:p>
                <w:p w:rsidR="00501E87" w:rsidRPr="009C18B0" w:rsidRDefault="008E7CF8">
                  <w:pPr>
                    <w:pStyle w:val="2"/>
                    <w:rPr>
                      <w:rFonts w:ascii="Sylfaen" w:hAnsi="Sylfaen"/>
                    </w:rPr>
                  </w:pPr>
                  <w:r w:rsidRPr="009C18B0">
                    <w:rPr>
                      <w:rFonts w:ascii="Sylfaen" w:hAnsi="Sylfaen" w:cs="Arial"/>
                      <w:lang w:val="hy-AM"/>
                    </w:rPr>
                    <w:t>Աշխատանքային փաթեթ</w:t>
                  </w:r>
                </w:p>
                <w:p w:rsidR="00501E87" w:rsidRPr="009C18B0" w:rsidRDefault="00501E87">
                  <w:pPr>
                    <w:pStyle w:val="a0"/>
                    <w:rPr>
                      <w:rFonts w:ascii="Sylfaen" w:hAnsi="Sylfaen"/>
                      <w:sz w:val="28"/>
                      <w:szCs w:val="28"/>
                    </w:rPr>
                  </w:pPr>
                </w:p>
                <w:p w:rsidR="00501E87" w:rsidRPr="009C18B0" w:rsidRDefault="0017376C" w:rsidP="008E7CF8">
                  <w:pPr>
                    <w:pStyle w:val="2"/>
                    <w:rPr>
                      <w:rFonts w:ascii="Sylfaen" w:hAnsi="Sylfaen"/>
                    </w:rPr>
                  </w:pPr>
                  <w:r>
                    <w:rPr>
                      <w:rFonts w:ascii="Sylfaen" w:hAnsi="Sylfaen" w:cs="Arial"/>
                      <w:lang w:val="hy-AM"/>
                    </w:rPr>
                    <w:t>Չորր</w:t>
                  </w:r>
                  <w:bookmarkStart w:id="0" w:name="_GoBack"/>
                  <w:bookmarkEnd w:id="0"/>
                  <w:r w:rsidR="008E7CF8" w:rsidRPr="009C18B0">
                    <w:rPr>
                      <w:rFonts w:ascii="Sylfaen" w:hAnsi="Sylfaen" w:cs="Arial"/>
                      <w:lang w:val="hy-AM"/>
                    </w:rPr>
                    <w:t>որդ մաս</w:t>
                  </w:r>
                </w:p>
              </w:tc>
            </w:tr>
            <w:tr w:rsidR="00501E87" w:rsidRPr="009C18B0" w:rsidTr="00401ED3">
              <w:trPr>
                <w:trHeight w:hRule="exact" w:val="143"/>
              </w:trPr>
              <w:tc>
                <w:tcPr>
                  <w:tcW w:w="3470" w:type="dxa"/>
                </w:tcPr>
                <w:p w:rsidR="00501E87" w:rsidRPr="009C18B0" w:rsidRDefault="00501E87">
                  <w:pPr>
                    <w:rPr>
                      <w:rFonts w:ascii="Sylfaen" w:hAnsi="Sylfaen"/>
                      <w:sz w:val="28"/>
                      <w:szCs w:val="28"/>
                    </w:rPr>
                  </w:pPr>
                </w:p>
              </w:tc>
            </w:tr>
            <w:tr w:rsidR="00501E87" w:rsidRPr="009C18B0" w:rsidTr="00401ED3">
              <w:trPr>
                <w:trHeight w:hRule="exact" w:val="3818"/>
              </w:trPr>
              <w:tc>
                <w:tcPr>
                  <w:tcW w:w="3470" w:type="dxa"/>
                  <w:shd w:val="clear" w:color="auto" w:fill="E03177" w:themeFill="accent1"/>
                  <w:vAlign w:val="center"/>
                </w:tcPr>
                <w:p w:rsidR="00501E87" w:rsidRPr="009C18B0" w:rsidRDefault="008E7CF8">
                  <w:pPr>
                    <w:pStyle w:val="3"/>
                    <w:rPr>
                      <w:rFonts w:ascii="Sylfaen" w:hAnsi="Sylfaen"/>
                      <w:sz w:val="28"/>
                      <w:szCs w:val="28"/>
                    </w:rPr>
                  </w:pPr>
                  <w:r w:rsidRPr="009C18B0">
                    <w:rPr>
                      <w:rFonts w:ascii="Sylfaen" w:hAnsi="Sylfaen" w:cs="Arial"/>
                      <w:sz w:val="28"/>
                      <w:szCs w:val="28"/>
                      <w:lang w:val="hy-AM"/>
                    </w:rPr>
                    <w:t>Մխիթար Սեբաստացի կրթահամալիր</w:t>
                  </w:r>
                </w:p>
                <w:p w:rsidR="00501E87" w:rsidRPr="009C18B0" w:rsidRDefault="009C18B0">
                  <w:pPr>
                    <w:pStyle w:val="ab"/>
                    <w:rPr>
                      <w:rFonts w:ascii="Sylfaen" w:hAnsi="Sylfaen"/>
                      <w:sz w:val="28"/>
                      <w:szCs w:val="28"/>
                    </w:rPr>
                  </w:pPr>
                  <w:sdt>
                    <w:sdtPr>
                      <w:rPr>
                        <w:rFonts w:ascii="Sylfaen" w:hAnsi="Sylfaen"/>
                        <w:sz w:val="28"/>
                        <w:szCs w:val="28"/>
                      </w:rPr>
                      <w:id w:val="857003158"/>
                      <w:placeholder>
                        <w:docPart w:val="B018310B8E41474482E5E5B3D27374FA"/>
                      </w:placeholder>
                      <w15:appearance w15:val="hidden"/>
                      <w:text w:multiLine="1"/>
                    </w:sdtPr>
                    <w:sdtContent>
                      <w:r w:rsidR="008E7CF8" w:rsidRPr="009C18B0">
                        <w:rPr>
                          <w:rFonts w:ascii="Sylfaen" w:hAnsi="Sylfaen" w:cs="Times New Roman"/>
                          <w:sz w:val="28"/>
                          <w:szCs w:val="28"/>
                          <w:lang w:val="hy-AM"/>
                        </w:rPr>
                        <w:t>Իմացումի հրճվանք կրթական ծրագիր</w:t>
                      </w:r>
                    </w:sdtContent>
                  </w:sdt>
                </w:p>
                <w:p w:rsidR="00501E87" w:rsidRPr="009C18B0" w:rsidRDefault="00501E87" w:rsidP="008E7CF8">
                  <w:pPr>
                    <w:pStyle w:val="ab"/>
                    <w:jc w:val="left"/>
                    <w:rPr>
                      <w:rFonts w:ascii="Sylfaen" w:hAnsi="Sylfaen"/>
                      <w:sz w:val="28"/>
                      <w:szCs w:val="28"/>
                    </w:rPr>
                  </w:pPr>
                </w:p>
                <w:p w:rsidR="00501E87" w:rsidRPr="009C18B0" w:rsidRDefault="008E7CF8" w:rsidP="008E7CF8">
                  <w:pPr>
                    <w:pStyle w:val="ac"/>
                    <w:rPr>
                      <w:rFonts w:ascii="Sylfaen" w:hAnsi="Sylfaen"/>
                      <w:sz w:val="28"/>
                      <w:szCs w:val="28"/>
                    </w:rPr>
                  </w:pPr>
                  <w:r w:rsidRPr="009C18B0">
                    <w:rPr>
                      <w:rFonts w:ascii="Sylfaen" w:hAnsi="Sylfaen"/>
                      <w:sz w:val="28"/>
                      <w:szCs w:val="28"/>
                      <w:lang w:val="hy-AM"/>
                    </w:rPr>
                    <w:t>Իմ էլ</w:t>
                  </w:r>
                  <w:r w:rsidRPr="009C18B0">
                    <w:rPr>
                      <w:rFonts w:ascii="Times New Roman" w:hAnsi="Times New Roman" w:cs="Times New Roman"/>
                      <w:sz w:val="28"/>
                      <w:szCs w:val="28"/>
                      <w:lang w:val="hy-AM"/>
                    </w:rPr>
                    <w:t>․</w:t>
                  </w:r>
                  <w:r w:rsidRPr="009C18B0">
                    <w:rPr>
                      <w:rFonts w:ascii="Sylfaen" w:hAnsi="Sylfaen"/>
                      <w:sz w:val="28"/>
                      <w:szCs w:val="28"/>
                      <w:lang w:val="hy-AM"/>
                    </w:rPr>
                    <w:t xml:space="preserve"> փոստի հացեն ՝ </w:t>
                  </w:r>
                  <w:r w:rsidRPr="009C18B0">
                    <w:rPr>
                      <w:rFonts w:ascii="Sylfaen" w:hAnsi="Sylfaen"/>
                      <w:sz w:val="28"/>
                      <w:szCs w:val="28"/>
                    </w:rPr>
                    <w:t>l.pashayan</w:t>
                  </w:r>
                </w:p>
              </w:tc>
            </w:tr>
          </w:tbl>
          <w:p w:rsidR="00501E87" w:rsidRPr="009C18B0" w:rsidRDefault="00501E87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:rsidR="009C18B0" w:rsidRPr="009C18B0" w:rsidRDefault="009C18B0" w:rsidP="00162DBC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Լրացրո՛ւ  պակասող թվերը։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</w:tblGrid>
      <w:tr w:rsidR="009C18B0" w:rsidRPr="009C18B0" w:rsidTr="009C18B0">
        <w:trPr>
          <w:trHeight w:val="583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4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5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6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7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8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9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10</w:t>
            </w: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12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83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21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31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83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41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51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83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61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83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71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81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91</w:t>
            </w: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Կանաչով ներկի՛ր այն թվերը, որոնց  միավորը 5 է։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Դեղինով ներկի՛ր այն թվերը, որոնց տասնավորը 7 է։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Կարմիրով ներկի՛ր 0-ով վերջացող թվերը։</w:t>
      </w:r>
    </w:p>
    <w:p w:rsidR="009C18B0" w:rsidRPr="009C18B0" w:rsidRDefault="009C18B0" w:rsidP="009C18B0">
      <w:pPr>
        <w:spacing w:after="0" w:line="240" w:lineRule="auto"/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Արագ հաշվի՛ր ներկված վանդակները։</w:t>
      </w:r>
    </w:p>
    <w:p w:rsidR="009C18B0" w:rsidRPr="009C18B0" w:rsidRDefault="009C18B0" w:rsidP="009C18B0">
      <w:pPr>
        <w:spacing w:after="0" w:line="240" w:lineRule="auto"/>
        <w:rPr>
          <w:rFonts w:ascii="Sylfaen" w:eastAsia="Times New Roman" w:hAnsi="Sylfaen" w:cs="Helvetica"/>
          <w:b/>
          <w:sz w:val="28"/>
          <w:szCs w:val="28"/>
          <w:lang w:val="hy-AM"/>
        </w:rPr>
      </w:pPr>
    </w:p>
    <w:tbl>
      <w:tblPr>
        <w:tblStyle w:val="a4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37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  <w:jc w:val="center"/>
        </w:trPr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00B0F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 xml:space="preserve">Լրացրու՛ պակասող թվերը։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</w:tblGrid>
      <w:tr w:rsidR="009C18B0" w:rsidRPr="009C18B0" w:rsidTr="009C18B0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9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10</w:t>
            </w: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12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19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2</w:t>
            </w: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0</w:t>
            </w:r>
          </w:p>
        </w:tc>
      </w:tr>
      <w:tr w:rsidR="009C18B0" w:rsidRPr="009C18B0" w:rsidTr="009C18B0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21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27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28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31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38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41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46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51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54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61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71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78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81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86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91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94</w:t>
            </w: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Կարդա՛ և ներկի՛ր համապատասխան վանդակը։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20 + 8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30 + 30 + 8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Այն թիվը, որն ունի 1 տասնյակ և  3 միավոր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20 + 3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70 + 4 =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Այն թիվը, որն ունի 1 տասնյակ և  8 միավոր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49 – 1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50 + 5 + 3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Այն թիվը, որն ունի 7 տասնյակ և  7 միավոր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lastRenderedPageBreak/>
        <w:t xml:space="preserve">100 – 20 =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20-ին հաջորդող թիվը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34 – 1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42- ին հաջորդող թիվը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70 + 5 + 1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74 + 1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54-ին նախորդող թիվը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60 + 3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60 + 10 + 3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Օգտվելով աղյուսակից՝ պատասխանի՛ր հարցերին։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Քանի՞ անգամ է կրկնվում 1 թվանշանը 1-100 թվերը գրելիս։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Քանի՞ անգամ է կրկնվում 5 թվանշանը 1-100 թվերը գրելիս։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Քանի՞ անգամ է կրկնվում 0 թվանշանը 1-100 թվերը գրելիս։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br w:type="page"/>
      </w: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>Օգտվելով գնացուցակից՝ կատարի՛ր գնումներ և հաշվի՛ր՝ որքան գումար է քեզ հարկավոր։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305153FE" wp14:editId="3B10178F">
            <wp:extent cx="5940425" cy="231076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20083a9b47ed08670282eac0b91f020_eating-cartoon-clipart-child-eating-illustration-transparent-_820-3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en-US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Որքա՞ն գումար է քեզ հարկավոր։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2 հատ բանան գնելու համար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3 հատ գազար և 1 հատ լոլիկ գնելու համար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2 հատ խաղող գնելու համար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3 հատ գազար և 2 հատ լոլիկ գնելու համար</w:t>
      </w:r>
    </w:p>
    <w:p w:rsid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Մեկական բանան, խնձոր և խաղող գնելու համար</w:t>
      </w:r>
    </w:p>
    <w:p w:rsidR="00F17CDD" w:rsidRDefault="00F17CDD" w:rsidP="009C18B0">
      <w:pPr>
        <w:rPr>
          <w:rFonts w:ascii="Sylfaen" w:hAnsi="Sylfaen"/>
          <w:sz w:val="28"/>
          <w:szCs w:val="28"/>
          <w:lang w:val="hy-AM"/>
        </w:rPr>
      </w:pPr>
    </w:p>
    <w:p w:rsidR="00F17CDD" w:rsidRPr="00F17CDD" w:rsidRDefault="00F17CDD" w:rsidP="009C18B0">
      <w:pPr>
        <w:rPr>
          <w:rFonts w:ascii="Sylfaen" w:hAnsi="Sylfaen"/>
          <w:b/>
          <w:sz w:val="28"/>
          <w:szCs w:val="28"/>
          <w:lang w:val="hy-AM"/>
        </w:rPr>
      </w:pPr>
      <w:r w:rsidRPr="00F17CDD">
        <w:rPr>
          <w:rFonts w:ascii="Sylfaen" w:hAnsi="Sylfaen"/>
          <w:b/>
          <w:sz w:val="28"/>
          <w:szCs w:val="28"/>
          <w:lang w:val="hy-AM"/>
        </w:rPr>
        <w:t>Պատկերացրու, որ ունես 100 դրամ։ Ինչե՞ր կարող ես գնել։</w:t>
      </w:r>
    </w:p>
    <w:p w:rsidR="00F17CDD" w:rsidRDefault="00F17CDD" w:rsidP="009C18B0">
      <w:pPr>
        <w:rPr>
          <w:rFonts w:ascii="Sylfaen" w:hAnsi="Sylfaen"/>
          <w:b/>
          <w:i/>
          <w:sz w:val="28"/>
          <w:szCs w:val="28"/>
          <w:lang w:val="en-US"/>
        </w:rPr>
      </w:pPr>
      <w:r w:rsidRPr="00F17CDD">
        <w:rPr>
          <w:rFonts w:ascii="Sylfaen" w:hAnsi="Sylfaen"/>
          <w:b/>
          <w:i/>
          <w:sz w:val="28"/>
          <w:szCs w:val="28"/>
          <w:lang w:val="hy-AM"/>
        </w:rPr>
        <w:t xml:space="preserve">Տարբերակ </w:t>
      </w:r>
      <w:r w:rsidRPr="00F17CDD">
        <w:rPr>
          <w:rFonts w:ascii="Sylfaen" w:hAnsi="Sylfaen"/>
          <w:b/>
          <w:i/>
          <w:sz w:val="28"/>
          <w:szCs w:val="28"/>
          <w:lang w:val="en-US"/>
        </w:rPr>
        <w:t>1</w:t>
      </w:r>
    </w:p>
    <w:p w:rsidR="00F17CDD" w:rsidRDefault="00F17CDD" w:rsidP="009C18B0">
      <w:pPr>
        <w:rPr>
          <w:rFonts w:ascii="Sylfaen" w:hAnsi="Sylfaen"/>
          <w:b/>
          <w:i/>
          <w:sz w:val="28"/>
          <w:szCs w:val="28"/>
          <w:lang w:val="en-US"/>
        </w:rPr>
      </w:pPr>
    </w:p>
    <w:p w:rsidR="00F17CDD" w:rsidRDefault="00F17CDD" w:rsidP="009C18B0">
      <w:pPr>
        <w:rPr>
          <w:rFonts w:ascii="Sylfaen" w:hAnsi="Sylfaen"/>
          <w:b/>
          <w:i/>
          <w:sz w:val="28"/>
          <w:szCs w:val="28"/>
          <w:lang w:val="en-US"/>
        </w:rPr>
      </w:pPr>
      <w:r w:rsidRPr="00F17CDD">
        <w:rPr>
          <w:rFonts w:ascii="Sylfaen" w:hAnsi="Sylfaen"/>
          <w:b/>
          <w:i/>
          <w:sz w:val="28"/>
          <w:szCs w:val="28"/>
          <w:lang w:val="hy-AM"/>
        </w:rPr>
        <w:t xml:space="preserve">Տարբերակ </w:t>
      </w:r>
      <w:r>
        <w:rPr>
          <w:rFonts w:ascii="Sylfaen" w:hAnsi="Sylfaen"/>
          <w:b/>
          <w:i/>
          <w:sz w:val="28"/>
          <w:szCs w:val="28"/>
          <w:lang w:val="en-US"/>
        </w:rPr>
        <w:t>2</w:t>
      </w:r>
    </w:p>
    <w:p w:rsidR="00F17CDD" w:rsidRDefault="00F17CDD" w:rsidP="009C18B0">
      <w:pPr>
        <w:rPr>
          <w:rFonts w:ascii="Sylfaen" w:hAnsi="Sylfaen"/>
          <w:b/>
          <w:i/>
          <w:sz w:val="28"/>
          <w:szCs w:val="28"/>
          <w:lang w:val="en-US"/>
        </w:rPr>
      </w:pPr>
    </w:p>
    <w:p w:rsidR="00F17CDD" w:rsidRDefault="00F17CDD" w:rsidP="009C18B0">
      <w:pPr>
        <w:rPr>
          <w:rFonts w:ascii="Sylfaen" w:hAnsi="Sylfaen"/>
          <w:b/>
          <w:i/>
          <w:sz w:val="28"/>
          <w:szCs w:val="28"/>
          <w:lang w:val="en-US"/>
        </w:rPr>
      </w:pPr>
      <w:r w:rsidRPr="00F17CDD">
        <w:rPr>
          <w:rFonts w:ascii="Sylfaen" w:hAnsi="Sylfaen"/>
          <w:b/>
          <w:i/>
          <w:sz w:val="28"/>
          <w:szCs w:val="28"/>
          <w:lang w:val="hy-AM"/>
        </w:rPr>
        <w:t xml:space="preserve">Տարբերակ </w:t>
      </w:r>
      <w:r>
        <w:rPr>
          <w:rFonts w:ascii="Sylfaen" w:hAnsi="Sylfaen"/>
          <w:b/>
          <w:i/>
          <w:sz w:val="28"/>
          <w:szCs w:val="28"/>
          <w:lang w:val="en-US"/>
        </w:rPr>
        <w:t>3</w:t>
      </w:r>
    </w:p>
    <w:p w:rsidR="009C18B0" w:rsidRPr="00F17CDD" w:rsidRDefault="009C18B0" w:rsidP="009C18B0">
      <w:pPr>
        <w:rPr>
          <w:rFonts w:ascii="Sylfaen" w:hAnsi="Sylfaen"/>
          <w:b/>
          <w:i/>
          <w:sz w:val="28"/>
          <w:szCs w:val="28"/>
          <w:lang w:val="en-US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>Կատարի՛ր գումարում։</w:t>
      </w: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13 + 10 =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25 +  20 =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31 + 10 =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92D05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>27 + 30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>Կատարի՛ր հանում։</w:t>
      </w: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23 – 10 =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35 – 20 =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48 – 30 =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37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C18B0" w:rsidRPr="009C18B0" w:rsidTr="009C18B0">
        <w:trPr>
          <w:trHeight w:val="318"/>
        </w:trPr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00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>56 – 20 =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 xml:space="preserve">Լրացրու՛ պակասող թվերը։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636"/>
      </w:tblGrid>
      <w:tr w:rsidR="00162DBC" w:rsidRPr="009C18B0" w:rsidTr="009C18B0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9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10</w:t>
            </w:r>
          </w:p>
        </w:tc>
      </w:tr>
      <w:tr w:rsidR="00162DBC" w:rsidRPr="009C18B0" w:rsidTr="00016348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12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15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18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162DBC" w:rsidRPr="009C18B0" w:rsidTr="00016348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21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24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27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30</w:t>
            </w:r>
          </w:p>
        </w:tc>
      </w:tr>
      <w:tr w:rsidR="00162DBC" w:rsidRPr="009C18B0" w:rsidTr="00016348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31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35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36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162DBC" w:rsidRPr="009C18B0" w:rsidTr="00016348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41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46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50</w:t>
            </w:r>
          </w:p>
        </w:tc>
      </w:tr>
      <w:tr w:rsidR="00162DBC" w:rsidRPr="009C18B0" w:rsidTr="00016348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51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53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58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162DBC" w:rsidRPr="009C18B0" w:rsidTr="00016348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61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65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162DBC" w:rsidRPr="009C18B0" w:rsidTr="00016348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71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72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77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162DBC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81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86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162DBC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91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94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98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100</w:t>
            </w:r>
          </w:p>
        </w:tc>
      </w:tr>
    </w:tbl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Կատարի՛ր առաջադրանքները և ներկի՛ր համապատասխան վանդակները։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40 </w:t>
      </w:r>
      <w:r w:rsidR="00016348" w:rsidRPr="009C18B0">
        <w:rPr>
          <w:rFonts w:ascii="Sylfaen" w:hAnsi="Sylfaen"/>
          <w:sz w:val="28"/>
          <w:szCs w:val="28"/>
          <w:lang w:val="hy-AM"/>
        </w:rPr>
        <w:t>+ 5</w:t>
      </w:r>
      <w:r w:rsidRPr="009C18B0">
        <w:rPr>
          <w:rFonts w:ascii="Sylfaen" w:hAnsi="Sylfaen"/>
          <w:sz w:val="28"/>
          <w:szCs w:val="28"/>
          <w:lang w:val="hy-AM"/>
        </w:rPr>
        <w:t xml:space="preserve"> =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47-ին նախորդող թիվը՝ 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33-ին հաջորդող թիվը՝ 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60 և  4 թվերի գումարը՝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1 տասնյակ և 4  միավոր՝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20 –ը մեծացրո՛ւ   4-ով՝ 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6 տասնյակ և 6  միավոր՝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55-ին նախորդող թիվը՝ 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54 – 10 = </w:t>
      </w:r>
    </w:p>
    <w:p w:rsidR="00162DBC" w:rsidRPr="009C18B0" w:rsidRDefault="00162DBC" w:rsidP="00016348">
      <w:pPr>
        <w:pStyle w:val="af4"/>
        <w:numPr>
          <w:ilvl w:val="0"/>
          <w:numId w:val="12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46 + 10 =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Պատկերների ո՞ր խմբով կստացվի ստանալ ընձուղտ։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4941CB80" wp14:editId="7C28C1B7">
            <wp:simplePos x="0" y="0"/>
            <wp:positionH relativeFrom="margin">
              <wp:posOffset>-115933</wp:posOffset>
            </wp:positionH>
            <wp:positionV relativeFrom="margin">
              <wp:posOffset>655320</wp:posOffset>
            </wp:positionV>
            <wp:extent cx="4716871" cy="3904343"/>
            <wp:effectExtent l="0" t="0" r="7620" b="127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2932674-education-logic-game-for-preschool-kids-connect-the-details-and-animals-of-geometric-shapes-prescho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7" t="24433" r="10086" b="9839"/>
                    <a:stretch/>
                  </pic:blipFill>
                  <pic:spPr bwMode="auto">
                    <a:xfrm>
                      <a:off x="0" y="0"/>
                      <a:ext cx="4716871" cy="390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noProof/>
          <w:sz w:val="28"/>
          <w:szCs w:val="28"/>
          <w:lang w:val="hy-AM" w:eastAsia="ru-RU"/>
        </w:rPr>
      </w:pPr>
      <w:r w:rsidRPr="009C18B0">
        <w:rPr>
          <w:rFonts w:ascii="Sylfaen" w:hAnsi="Sylfaen"/>
          <w:b/>
          <w:noProof/>
          <w:sz w:val="28"/>
          <w:szCs w:val="28"/>
          <w:lang w:val="hy-AM" w:eastAsia="ru-RU"/>
        </w:rPr>
        <w:t>Լուծի՛ր խնդիր</w:t>
      </w:r>
      <w:r w:rsidR="00016348" w:rsidRPr="009C18B0">
        <w:rPr>
          <w:rFonts w:ascii="Sylfaen" w:hAnsi="Sylfaen"/>
          <w:b/>
          <w:noProof/>
          <w:sz w:val="28"/>
          <w:szCs w:val="28"/>
          <w:lang w:val="hy-AM" w:eastAsia="ru-RU"/>
        </w:rPr>
        <w:t>ներ</w:t>
      </w:r>
      <w:r w:rsidRPr="009C18B0">
        <w:rPr>
          <w:rFonts w:ascii="Sylfaen" w:hAnsi="Sylfaen"/>
          <w:b/>
          <w:noProof/>
          <w:sz w:val="28"/>
          <w:szCs w:val="28"/>
          <w:lang w:val="hy-AM" w:eastAsia="ru-RU"/>
        </w:rPr>
        <w:t>ը։</w:t>
      </w:r>
    </w:p>
    <w:p w:rsidR="00162DBC" w:rsidRPr="009C18B0" w:rsidRDefault="00162DBC" w:rsidP="00162DBC">
      <w:pPr>
        <w:rPr>
          <w:rFonts w:ascii="Sylfaen" w:hAnsi="Sylfaen"/>
          <w:noProof/>
          <w:sz w:val="28"/>
          <w:szCs w:val="28"/>
          <w:lang w:val="hy-AM" w:eastAsia="ru-RU"/>
        </w:rPr>
      </w:pPr>
      <w:r w:rsidRPr="009C18B0">
        <w:rPr>
          <w:rFonts w:ascii="Sylfaen" w:hAnsi="Sylfaen"/>
          <w:noProof/>
          <w:sz w:val="28"/>
          <w:szCs w:val="28"/>
          <w:lang w:val="hy-AM" w:eastAsia="ru-RU"/>
        </w:rPr>
        <w:t>Կարինան ու Էրիկը ընկեր Լուսինեին  13 ծաղիկ նվիրեցին։ Կարինան  նվիրեց 7 ծաղիկ։ Քանի՞ ծաղիկ նվիրեց Էրիկը։</w:t>
      </w:r>
    </w:p>
    <w:p w:rsidR="00162DBC" w:rsidRPr="009C18B0" w:rsidRDefault="00162DBC" w:rsidP="00162DBC">
      <w:pPr>
        <w:rPr>
          <w:rFonts w:ascii="Sylfaen" w:hAnsi="Sylfaen"/>
          <w:noProof/>
          <w:sz w:val="28"/>
          <w:szCs w:val="28"/>
          <w:lang w:val="hy-AM" w:eastAsia="ru-RU"/>
        </w:rPr>
      </w:pPr>
      <w:r w:rsidRPr="009C18B0">
        <w:rPr>
          <w:rFonts w:ascii="Sylfaen" w:hAnsi="Sylfaen"/>
          <w:noProof/>
          <w:sz w:val="28"/>
          <w:szCs w:val="28"/>
          <w:lang w:val="hy-AM" w:eastAsia="ru-RU"/>
        </w:rPr>
        <w:t>Լուծում</w:t>
      </w:r>
    </w:p>
    <w:p w:rsidR="00162DBC" w:rsidRPr="009C18B0" w:rsidRDefault="00162DBC" w:rsidP="00162DBC">
      <w:pPr>
        <w:rPr>
          <w:rFonts w:ascii="Sylfaen" w:hAnsi="Sylfaen"/>
          <w:noProof/>
          <w:sz w:val="28"/>
          <w:szCs w:val="28"/>
          <w:lang w:val="hy-AM" w:eastAsia="ru-RU"/>
        </w:rPr>
      </w:pPr>
    </w:p>
    <w:p w:rsidR="00162DBC" w:rsidRPr="009C18B0" w:rsidRDefault="00162DBC" w:rsidP="00162DBC">
      <w:pPr>
        <w:rPr>
          <w:rFonts w:ascii="Sylfaen" w:hAnsi="Sylfaen"/>
          <w:noProof/>
          <w:sz w:val="28"/>
          <w:szCs w:val="28"/>
          <w:lang w:val="hy-AM" w:eastAsia="ru-RU"/>
        </w:rPr>
      </w:pPr>
      <w:r w:rsidRPr="009C18B0">
        <w:rPr>
          <w:rFonts w:ascii="Sylfaen" w:hAnsi="Sylfaen"/>
          <w:noProof/>
          <w:sz w:val="28"/>
          <w:szCs w:val="28"/>
          <w:lang w:val="hy-AM" w:eastAsia="ru-RU"/>
        </w:rPr>
        <w:t>Պատասխան՝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noProof/>
          <w:sz w:val="28"/>
          <w:szCs w:val="28"/>
          <w:lang w:val="hy-AM" w:eastAsia="ru-RU"/>
        </w:rPr>
        <w:t>Արեգը պարտեզում 17  ծաղիկ տնկեց։ Այդ ծաղիկներից 9-ը կակաչներ են, իսկ մնացածը՝ նարգիզներ։ Քանի՞ նարգիզ տնկեց Արեգը։</w:t>
      </w:r>
    </w:p>
    <w:p w:rsidR="00162DBC" w:rsidRPr="009C18B0" w:rsidRDefault="00162DBC" w:rsidP="00162DBC">
      <w:pPr>
        <w:rPr>
          <w:rFonts w:ascii="Sylfaen" w:hAnsi="Sylfaen"/>
          <w:noProof/>
          <w:sz w:val="28"/>
          <w:szCs w:val="28"/>
          <w:lang w:val="hy-AM" w:eastAsia="ru-RU"/>
        </w:rPr>
      </w:pPr>
      <w:r w:rsidRPr="009C18B0">
        <w:rPr>
          <w:rFonts w:ascii="Sylfaen" w:hAnsi="Sylfaen"/>
          <w:noProof/>
          <w:sz w:val="28"/>
          <w:szCs w:val="28"/>
          <w:lang w:val="hy-AM" w:eastAsia="ru-RU"/>
        </w:rPr>
        <w:t>Լուծում</w:t>
      </w:r>
    </w:p>
    <w:p w:rsidR="00162DBC" w:rsidRPr="009C18B0" w:rsidRDefault="00162DBC" w:rsidP="00162DBC">
      <w:pPr>
        <w:rPr>
          <w:rFonts w:ascii="Sylfaen" w:hAnsi="Sylfaen"/>
          <w:noProof/>
          <w:sz w:val="28"/>
          <w:szCs w:val="28"/>
          <w:lang w:val="hy-AM" w:eastAsia="ru-RU"/>
        </w:rPr>
      </w:pPr>
    </w:p>
    <w:p w:rsidR="00162DBC" w:rsidRPr="009C18B0" w:rsidRDefault="00162DBC" w:rsidP="00162DBC">
      <w:pPr>
        <w:rPr>
          <w:rFonts w:ascii="Sylfaen" w:hAnsi="Sylfaen"/>
          <w:noProof/>
          <w:sz w:val="28"/>
          <w:szCs w:val="28"/>
          <w:lang w:val="hy-AM" w:eastAsia="ru-RU"/>
        </w:rPr>
      </w:pPr>
      <w:r w:rsidRPr="009C18B0">
        <w:rPr>
          <w:rFonts w:ascii="Sylfaen" w:hAnsi="Sylfaen"/>
          <w:noProof/>
          <w:sz w:val="28"/>
          <w:szCs w:val="28"/>
          <w:lang w:val="hy-AM" w:eastAsia="ru-RU"/>
        </w:rPr>
        <w:t>Պատասխան՝</w:t>
      </w: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>Հաշվի՛ր։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</w:tblGrid>
      <w:tr w:rsidR="00162DBC" w:rsidRPr="009C18B0" w:rsidTr="009C18B0">
        <w:trPr>
          <w:trHeight w:val="289"/>
        </w:trPr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  <w:tr w:rsidR="00162DBC" w:rsidRPr="009C18B0" w:rsidTr="009C18B0">
        <w:trPr>
          <w:trHeight w:val="289"/>
        </w:trPr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  <w:tr w:rsidR="00162DBC" w:rsidRPr="009C18B0" w:rsidTr="009C18B0">
        <w:trPr>
          <w:trHeight w:val="298"/>
        </w:trPr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92D05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</w:tbl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>20 + 4 =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24 – 4 =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24 – 20 =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24 + 10 =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24 – 10 =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24 – 3 =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</w:tblGrid>
      <w:tr w:rsidR="00162DBC" w:rsidRPr="009C18B0" w:rsidTr="009C18B0">
        <w:trPr>
          <w:trHeight w:val="289"/>
        </w:trPr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  <w:tr w:rsidR="00162DBC" w:rsidRPr="009C18B0" w:rsidTr="009C18B0">
        <w:trPr>
          <w:trHeight w:val="289"/>
        </w:trPr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  <w:tr w:rsidR="00162DBC" w:rsidRPr="009C18B0" w:rsidTr="009C18B0">
        <w:trPr>
          <w:trHeight w:val="289"/>
        </w:trPr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  <w:tr w:rsidR="00162DBC" w:rsidRPr="009C18B0" w:rsidTr="009C18B0">
        <w:trPr>
          <w:trHeight w:val="298"/>
        </w:trPr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6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  <w:shd w:val="clear" w:color="auto" w:fill="FFFF00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417" w:type="dxa"/>
          </w:tcPr>
          <w:p w:rsidR="00162DBC" w:rsidRPr="009C18B0" w:rsidRDefault="00162DBC" w:rsidP="009C18B0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</w:tbl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30 + 7 =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37  - 7 =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37 – 30 =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37 + 20 =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>37 – 10 =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37 – 5 = </w:t>
      </w:r>
    </w:p>
    <w:p w:rsidR="009C18B0" w:rsidRDefault="009C18B0" w:rsidP="00162DBC">
      <w:pPr>
        <w:rPr>
          <w:rFonts w:ascii="Sylfaen" w:hAnsi="Sylfaen"/>
          <w:sz w:val="28"/>
          <w:szCs w:val="28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9 + 6 = </w:t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  <w:t xml:space="preserve">4 + 8 = </w:t>
      </w:r>
      <w:r w:rsidRPr="009C18B0">
        <w:rPr>
          <w:rFonts w:ascii="Sylfaen" w:hAnsi="Sylfaen"/>
          <w:sz w:val="28"/>
          <w:szCs w:val="28"/>
        </w:rPr>
        <w:tab/>
        <w:t xml:space="preserve">                  </w:t>
      </w:r>
      <w:r w:rsidRPr="009C18B0">
        <w:rPr>
          <w:rFonts w:ascii="Sylfaen" w:hAnsi="Sylfaen"/>
          <w:sz w:val="28"/>
          <w:szCs w:val="28"/>
        </w:rPr>
        <w:tab/>
        <w:t>12 – 7=                 17 – 9 =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>6 + 7=</w:t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  <w:t xml:space="preserve">3 + 9 = </w:t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  <w:t>14 – 8=</w:t>
      </w:r>
      <w:r w:rsidRPr="009C18B0">
        <w:rPr>
          <w:rFonts w:ascii="Sylfaen" w:hAnsi="Sylfaen"/>
          <w:sz w:val="28"/>
          <w:szCs w:val="28"/>
        </w:rPr>
        <w:tab/>
        <w:t xml:space="preserve">          15 – 8 =</w:t>
      </w:r>
    </w:p>
    <w:p w:rsidR="00016348" w:rsidRPr="009C18B0" w:rsidRDefault="00016348" w:rsidP="00016348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>Լուծի՛ր ռեբուսը։</w:t>
      </w:r>
    </w:p>
    <w:p w:rsidR="00016348" w:rsidRPr="009C18B0" w:rsidRDefault="00016348" w:rsidP="00016348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4562475" cy="3171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ымянны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Լուծի՛ր խնդիրները։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Տատիկը պատրաստեց 13 կարկանդակ։</w:t>
      </w:r>
      <w:r w:rsidR="00016348" w:rsidRPr="009C18B0">
        <w:rPr>
          <w:rFonts w:ascii="Sylfaen" w:hAnsi="Sylfaen"/>
          <w:sz w:val="28"/>
          <w:szCs w:val="28"/>
          <w:lang w:val="hy-AM"/>
        </w:rPr>
        <w:t xml:space="preserve"> </w:t>
      </w:r>
      <w:r w:rsidRPr="009C18B0">
        <w:rPr>
          <w:rFonts w:ascii="Sylfaen" w:hAnsi="Sylfaen"/>
          <w:sz w:val="28"/>
          <w:szCs w:val="28"/>
          <w:lang w:val="hy-AM"/>
        </w:rPr>
        <w:t>Դրանցից 5-ը մսով են, իսկ մնացածը՝ կարտոֆիլով։ Քանի՞ կարտոֆիլով կարկանդակ պատրաստեց տատիկը։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Լուծում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Պատասխան</w:t>
      </w:r>
    </w:p>
    <w:p w:rsidR="00E92A73" w:rsidRPr="009C18B0" w:rsidRDefault="00E92A73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Նարեն նկարեց 15 թիթեռ։ 8 թիթեռը ներկեց կարմիր, իսկ մնացածը՝ դեղին։ Քանի՞ դեղին թիթեռ նկարեց Նարեն։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Լուծում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Պատասխան</w:t>
      </w:r>
    </w:p>
    <w:p w:rsidR="00E92A73" w:rsidRPr="009C18B0" w:rsidRDefault="00E92A73" w:rsidP="00162DBC">
      <w:pPr>
        <w:rPr>
          <w:rFonts w:ascii="Sylfaen" w:hAnsi="Sylfaen"/>
          <w:b/>
          <w:color w:val="00B050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 xml:space="preserve">Լրացրու՛ պակասող թվերը։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636"/>
      </w:tblGrid>
      <w:tr w:rsidR="00162DBC" w:rsidRPr="009C18B0" w:rsidTr="009C18B0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9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10</w:t>
            </w:r>
          </w:p>
        </w:tc>
      </w:tr>
      <w:tr w:rsidR="00162DBC" w:rsidRPr="009C18B0" w:rsidTr="00E92A73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12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14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17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162DBC" w:rsidRPr="009C18B0" w:rsidTr="00E92A73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21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23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25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30</w:t>
            </w:r>
          </w:p>
        </w:tc>
      </w:tr>
      <w:tr w:rsidR="00162DBC" w:rsidRPr="009C18B0" w:rsidTr="00E92A73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31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35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38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162DBC" w:rsidRPr="009C18B0" w:rsidTr="00E92A73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41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46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162DBC" w:rsidRPr="009C18B0" w:rsidTr="00E92A73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51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53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58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162DBC" w:rsidRPr="009C18B0" w:rsidTr="00E92A73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61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64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70</w:t>
            </w:r>
          </w:p>
        </w:tc>
      </w:tr>
      <w:tr w:rsidR="00162DBC" w:rsidRPr="009C18B0" w:rsidTr="00E92A73">
        <w:trPr>
          <w:trHeight w:val="583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71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72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73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77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162DBC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81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89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162DBC" w:rsidRPr="009C18B0" w:rsidTr="009C18B0">
        <w:trPr>
          <w:trHeight w:val="551"/>
          <w:jc w:val="center"/>
        </w:trPr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91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95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98</w:t>
            </w: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162DBC" w:rsidRPr="009C18B0" w:rsidRDefault="00162DBC" w:rsidP="009C18B0">
            <w:pPr>
              <w:rPr>
                <w:rFonts w:ascii="Sylfaen" w:hAnsi="Sylfaen"/>
                <w:sz w:val="28"/>
                <w:szCs w:val="28"/>
              </w:rPr>
            </w:pPr>
            <w:r w:rsidRPr="009C18B0">
              <w:rPr>
                <w:rFonts w:ascii="Sylfaen" w:hAnsi="Sylfaen"/>
                <w:sz w:val="28"/>
                <w:szCs w:val="28"/>
              </w:rPr>
              <w:t>100</w:t>
            </w:r>
          </w:p>
        </w:tc>
      </w:tr>
    </w:tbl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Կատարի՛ր առաջադրանքները և ներկի՛ր համապատասխան վանդակները։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E92A73" w:rsidRPr="009C18B0" w:rsidRDefault="00E92A73" w:rsidP="00E92A73">
      <w:pPr>
        <w:pStyle w:val="af4"/>
        <w:numPr>
          <w:ilvl w:val="0"/>
          <w:numId w:val="13"/>
        </w:num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20 + 4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25 + 1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65 – 1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4</w:t>
      </w:r>
      <w:r w:rsidRPr="009C18B0">
        <w:rPr>
          <w:rFonts w:ascii="Sylfaen" w:hAnsi="Sylfaen"/>
          <w:sz w:val="28"/>
          <w:szCs w:val="28"/>
          <w:lang w:val="hy-AM"/>
        </w:rPr>
        <w:t xml:space="preserve"> տասնյակ և </w:t>
      </w:r>
      <w:r w:rsidRPr="009C18B0">
        <w:rPr>
          <w:rFonts w:ascii="Sylfaen" w:hAnsi="Sylfaen"/>
          <w:sz w:val="28"/>
          <w:szCs w:val="28"/>
        </w:rPr>
        <w:t>6</w:t>
      </w:r>
      <w:r w:rsidRPr="009C18B0">
        <w:rPr>
          <w:rFonts w:ascii="Sylfaen" w:hAnsi="Sylfaen"/>
          <w:sz w:val="28"/>
          <w:szCs w:val="28"/>
          <w:lang w:val="hy-AM"/>
        </w:rPr>
        <w:t xml:space="preserve"> միավոր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6</w:t>
      </w:r>
      <w:r w:rsidRPr="009C18B0">
        <w:rPr>
          <w:rFonts w:ascii="Sylfaen" w:hAnsi="Sylfaen"/>
          <w:sz w:val="28"/>
          <w:szCs w:val="28"/>
          <w:lang w:val="hy-AM"/>
        </w:rPr>
        <w:t xml:space="preserve"> տասնյակ և </w:t>
      </w:r>
      <w:r w:rsidRPr="009C18B0">
        <w:rPr>
          <w:rFonts w:ascii="Sylfaen" w:hAnsi="Sylfaen"/>
          <w:sz w:val="28"/>
          <w:szCs w:val="28"/>
        </w:rPr>
        <w:t>6</w:t>
      </w:r>
      <w:r w:rsidRPr="009C18B0">
        <w:rPr>
          <w:rFonts w:ascii="Sylfaen" w:hAnsi="Sylfaen"/>
          <w:sz w:val="28"/>
          <w:szCs w:val="28"/>
          <w:lang w:val="hy-AM"/>
        </w:rPr>
        <w:t xml:space="preserve"> միավոր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 xml:space="preserve">35 – </w:t>
      </w:r>
      <w:r w:rsidRPr="009C18B0">
        <w:rPr>
          <w:rFonts w:ascii="Sylfaen" w:hAnsi="Sylfaen"/>
          <w:sz w:val="28"/>
          <w:szCs w:val="28"/>
          <w:lang w:val="hy-AM"/>
        </w:rPr>
        <w:t>ին նախորդող թիվը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 xml:space="preserve">19 – </w:t>
      </w:r>
      <w:r w:rsidRPr="009C18B0">
        <w:rPr>
          <w:rFonts w:ascii="Sylfaen" w:hAnsi="Sylfaen"/>
          <w:sz w:val="28"/>
          <w:szCs w:val="28"/>
          <w:lang w:val="hy-AM"/>
        </w:rPr>
        <w:t>ին նախորդող թիվը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 xml:space="preserve">35 – </w:t>
      </w:r>
      <w:r w:rsidRPr="009C18B0">
        <w:rPr>
          <w:rFonts w:ascii="Sylfaen" w:hAnsi="Sylfaen"/>
          <w:sz w:val="28"/>
          <w:szCs w:val="28"/>
          <w:lang w:val="hy-AM"/>
        </w:rPr>
        <w:t>ին հաջորդող թիվը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60 + 5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lastRenderedPageBreak/>
        <w:t>20 + 20 + 10 + 4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40 + 10 + 5 + 1</w:t>
      </w:r>
    </w:p>
    <w:p w:rsidR="00E92A73" w:rsidRPr="009C18B0" w:rsidRDefault="00E92A73" w:rsidP="00E92A73">
      <w:pPr>
        <w:pStyle w:val="af4"/>
        <w:numPr>
          <w:ilvl w:val="0"/>
          <w:numId w:val="1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4</w:t>
      </w:r>
      <w:r w:rsidRPr="009C18B0">
        <w:rPr>
          <w:rFonts w:ascii="Sylfaen" w:hAnsi="Sylfaen"/>
          <w:sz w:val="28"/>
          <w:szCs w:val="28"/>
          <w:lang w:val="hy-AM"/>
        </w:rPr>
        <w:t xml:space="preserve"> տասնյակ և </w:t>
      </w:r>
      <w:r w:rsidRPr="009C18B0">
        <w:rPr>
          <w:rFonts w:ascii="Sylfaen" w:hAnsi="Sylfaen"/>
          <w:sz w:val="28"/>
          <w:szCs w:val="28"/>
        </w:rPr>
        <w:t>4</w:t>
      </w:r>
      <w:r w:rsidRPr="009C18B0">
        <w:rPr>
          <w:rFonts w:ascii="Sylfaen" w:hAnsi="Sylfaen"/>
          <w:sz w:val="28"/>
          <w:szCs w:val="28"/>
          <w:lang w:val="hy-AM"/>
        </w:rPr>
        <w:t xml:space="preserve"> միավոր</w:t>
      </w:r>
    </w:p>
    <w:p w:rsidR="00E92A73" w:rsidRPr="009C18B0" w:rsidRDefault="00E92A73" w:rsidP="00E92A73">
      <w:pPr>
        <w:pStyle w:val="af4"/>
        <w:rPr>
          <w:rFonts w:ascii="Sylfaen" w:hAnsi="Sylfaen"/>
          <w:sz w:val="28"/>
          <w:szCs w:val="28"/>
          <w:lang w:val="hy-AM"/>
        </w:rPr>
      </w:pPr>
    </w:p>
    <w:p w:rsidR="00E92A73" w:rsidRPr="009C18B0" w:rsidRDefault="00E92A73" w:rsidP="00162DBC">
      <w:pPr>
        <w:rPr>
          <w:rFonts w:ascii="Sylfaen" w:hAnsi="Sylfaen"/>
          <w:b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Երկրաչափական պատկերների խումբը մոտեցրո՛ւ համապատասխան նկարին։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jc w:val="center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081178F7" wp14:editId="215A5EF1">
            <wp:extent cx="5355101" cy="385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21633" r="27787" b="22941"/>
                    <a:stretch/>
                  </pic:blipFill>
                  <pic:spPr bwMode="auto">
                    <a:xfrm>
                      <a:off x="0" y="0"/>
                      <a:ext cx="5355101" cy="38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108"/>
        <w:tblW w:w="0" w:type="auto"/>
        <w:tblLook w:val="04A0" w:firstRow="1" w:lastRow="0" w:firstColumn="1" w:lastColumn="0" w:noHBand="0" w:noVBand="1"/>
      </w:tblPr>
      <w:tblGrid>
        <w:gridCol w:w="1017"/>
        <w:gridCol w:w="1017"/>
      </w:tblGrid>
      <w:tr w:rsidR="00E92A73" w:rsidRPr="009C18B0" w:rsidTr="00E92A73">
        <w:trPr>
          <w:trHeight w:val="594"/>
        </w:trPr>
        <w:tc>
          <w:tcPr>
            <w:tcW w:w="1017" w:type="dxa"/>
          </w:tcPr>
          <w:p w:rsidR="00E92A73" w:rsidRPr="009C18B0" w:rsidRDefault="00E92A73" w:rsidP="00E92A7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9C18B0">
              <w:rPr>
                <w:rFonts w:ascii="Sylfaen" w:hAnsi="Sylfaen"/>
                <w:sz w:val="28"/>
                <w:szCs w:val="28"/>
                <w:lang w:val="hy-AM"/>
              </w:rPr>
              <w:t>Գ</w:t>
            </w:r>
          </w:p>
        </w:tc>
        <w:tc>
          <w:tcPr>
            <w:tcW w:w="1017" w:type="dxa"/>
          </w:tcPr>
          <w:p w:rsidR="00E92A73" w:rsidRPr="009C18B0" w:rsidRDefault="00E92A73" w:rsidP="00E92A73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 w:rsidRPr="009C18B0">
              <w:rPr>
                <w:rFonts w:ascii="Sylfaen" w:hAnsi="Sylfaen"/>
                <w:sz w:val="28"/>
                <w:szCs w:val="28"/>
                <w:lang w:val="en-US"/>
              </w:rPr>
              <w:t>1</w:t>
            </w:r>
          </w:p>
        </w:tc>
      </w:tr>
      <w:tr w:rsidR="00E92A73" w:rsidRPr="009C18B0" w:rsidTr="00E92A73">
        <w:trPr>
          <w:trHeight w:val="563"/>
        </w:trPr>
        <w:tc>
          <w:tcPr>
            <w:tcW w:w="1017" w:type="dxa"/>
          </w:tcPr>
          <w:p w:rsidR="00E92A73" w:rsidRPr="009C18B0" w:rsidRDefault="00E92A73" w:rsidP="00E92A7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7" w:type="dxa"/>
          </w:tcPr>
          <w:p w:rsidR="00E92A73" w:rsidRPr="009C18B0" w:rsidRDefault="00E92A73" w:rsidP="00E92A7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E92A73" w:rsidRPr="009C18B0" w:rsidTr="00E92A73">
        <w:trPr>
          <w:trHeight w:val="594"/>
        </w:trPr>
        <w:tc>
          <w:tcPr>
            <w:tcW w:w="1017" w:type="dxa"/>
          </w:tcPr>
          <w:p w:rsidR="00E92A73" w:rsidRPr="009C18B0" w:rsidRDefault="00E92A73" w:rsidP="00E92A7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7" w:type="dxa"/>
          </w:tcPr>
          <w:p w:rsidR="00E92A73" w:rsidRPr="009C18B0" w:rsidRDefault="00E92A73" w:rsidP="00E92A7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E92A73" w:rsidRPr="009C18B0" w:rsidTr="00E92A73">
        <w:trPr>
          <w:trHeight w:val="563"/>
        </w:trPr>
        <w:tc>
          <w:tcPr>
            <w:tcW w:w="1017" w:type="dxa"/>
          </w:tcPr>
          <w:p w:rsidR="00E92A73" w:rsidRPr="009C18B0" w:rsidRDefault="00E92A73" w:rsidP="00E92A7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7" w:type="dxa"/>
          </w:tcPr>
          <w:p w:rsidR="00E92A73" w:rsidRPr="009C18B0" w:rsidRDefault="00E92A73" w:rsidP="00E92A7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F17CDD" w:rsidRDefault="00F17CDD" w:rsidP="00E92A73">
      <w:pPr>
        <w:rPr>
          <w:rFonts w:ascii="Sylfaen" w:hAnsi="Sylfaen"/>
          <w:b/>
          <w:color w:val="auto"/>
          <w:sz w:val="28"/>
          <w:szCs w:val="28"/>
          <w:lang w:val="hy-AM"/>
        </w:rPr>
      </w:pPr>
    </w:p>
    <w:p w:rsidR="00E92A73" w:rsidRPr="009C18B0" w:rsidRDefault="00E92A73" w:rsidP="00E92A73">
      <w:pPr>
        <w:rPr>
          <w:rFonts w:ascii="Sylfaen" w:hAnsi="Sylfaen"/>
          <w:b/>
          <w:color w:val="auto"/>
          <w:sz w:val="28"/>
          <w:szCs w:val="28"/>
          <w:lang w:val="hy-AM"/>
        </w:rPr>
      </w:pP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lastRenderedPageBreak/>
        <w:t>Օգտվելով գնացուցակից՝ պատասխանի՛ր հարցերին։</w:t>
      </w:r>
    </w:p>
    <w:p w:rsidR="00162DBC" w:rsidRPr="009C18B0" w:rsidRDefault="00162DBC" w:rsidP="00E92A73">
      <w:pPr>
        <w:jc w:val="center"/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ԳՆԱՑՈՒՑԱԿ</w:t>
      </w:r>
    </w:p>
    <w:p w:rsidR="00162DBC" w:rsidRPr="009C18B0" w:rsidRDefault="00162DBC" w:rsidP="00162DBC">
      <w:pPr>
        <w:jc w:val="right"/>
        <w:rPr>
          <w:rFonts w:ascii="Sylfaen" w:hAnsi="Sylfaen"/>
          <w:b/>
          <w:color w:val="00B050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color w:val="00B050"/>
          <w:sz w:val="28"/>
          <w:szCs w:val="28"/>
        </w:rPr>
      </w:pPr>
      <w:r w:rsidRPr="009C18B0">
        <w:rPr>
          <w:rFonts w:ascii="Sylfaen" w:hAnsi="Sylfae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22F91AC5" wp14:editId="4984BB87">
            <wp:extent cx="1104263" cy="16200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8B0">
        <w:rPr>
          <w:rFonts w:ascii="Sylfaen" w:hAnsi="Sylfae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041AFA38" wp14:editId="19FDF776">
            <wp:extent cx="1905950" cy="140400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названи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95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8B0">
        <w:rPr>
          <w:rFonts w:ascii="Sylfaen" w:hAnsi="Sylfae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3F0B176D" wp14:editId="278E74DC">
            <wp:extent cx="1728000" cy="1728000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8B0">
        <w:rPr>
          <w:rFonts w:ascii="Sylfaen" w:hAnsi="Sylfae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1F25E19C" wp14:editId="0B4CCE4E">
            <wp:extent cx="1171855" cy="1781821"/>
            <wp:effectExtent l="0" t="0" r="952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45ac4d6ef784d4b21995fd176c22c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855" cy="178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proofErr w:type="gramStart"/>
      <w:r w:rsidRPr="009C18B0">
        <w:rPr>
          <w:rFonts w:ascii="Sylfaen" w:hAnsi="Sylfaen"/>
          <w:sz w:val="28"/>
          <w:szCs w:val="28"/>
        </w:rPr>
        <w:t xml:space="preserve">30  </w:t>
      </w:r>
      <w:r w:rsidRPr="009C18B0">
        <w:rPr>
          <w:rFonts w:ascii="Sylfaen" w:hAnsi="Sylfaen"/>
          <w:sz w:val="28"/>
          <w:szCs w:val="28"/>
          <w:lang w:val="hy-AM"/>
        </w:rPr>
        <w:t>դրամ</w:t>
      </w:r>
      <w:proofErr w:type="gramEnd"/>
      <w:r w:rsidRPr="009C18B0">
        <w:rPr>
          <w:rFonts w:ascii="Sylfaen" w:hAnsi="Sylfaen"/>
          <w:sz w:val="28"/>
          <w:szCs w:val="28"/>
        </w:rPr>
        <w:t xml:space="preserve">                       20 </w:t>
      </w:r>
      <w:r w:rsidRPr="009C18B0">
        <w:rPr>
          <w:rFonts w:ascii="Sylfaen" w:hAnsi="Sylfaen"/>
          <w:sz w:val="28"/>
          <w:szCs w:val="28"/>
          <w:lang w:val="en-US"/>
        </w:rPr>
        <w:t>դրամ</w:t>
      </w:r>
      <w:r w:rsidRPr="009C18B0">
        <w:rPr>
          <w:rFonts w:ascii="Sylfaen" w:hAnsi="Sylfaen"/>
          <w:sz w:val="28"/>
          <w:szCs w:val="28"/>
        </w:rPr>
        <w:t xml:space="preserve">                          60 </w:t>
      </w:r>
      <w:r w:rsidRPr="009C18B0">
        <w:rPr>
          <w:rFonts w:ascii="Sylfaen" w:hAnsi="Sylfaen"/>
          <w:sz w:val="28"/>
          <w:szCs w:val="28"/>
          <w:lang w:val="hy-AM"/>
        </w:rPr>
        <w:t>դրամ</w:t>
      </w:r>
      <w:r w:rsidRPr="009C18B0">
        <w:rPr>
          <w:rFonts w:ascii="Sylfaen" w:hAnsi="Sylfaen"/>
          <w:sz w:val="28"/>
          <w:szCs w:val="28"/>
        </w:rPr>
        <w:t xml:space="preserve">           </w:t>
      </w:r>
      <w:r w:rsidRPr="009C18B0">
        <w:rPr>
          <w:rFonts w:ascii="Sylfaen" w:hAnsi="Sylfaen"/>
          <w:sz w:val="28"/>
          <w:szCs w:val="28"/>
          <w:lang w:val="hy-AM"/>
        </w:rPr>
        <w:t xml:space="preserve">   </w:t>
      </w:r>
      <w:r w:rsidRPr="009C18B0">
        <w:rPr>
          <w:rFonts w:ascii="Sylfaen" w:hAnsi="Sylfaen"/>
          <w:sz w:val="28"/>
          <w:szCs w:val="28"/>
        </w:rPr>
        <w:t xml:space="preserve">       10</w:t>
      </w:r>
      <w:r w:rsidRPr="009C18B0">
        <w:rPr>
          <w:rFonts w:ascii="Sylfaen" w:hAnsi="Sylfaen"/>
          <w:sz w:val="28"/>
          <w:szCs w:val="28"/>
          <w:lang w:val="hy-AM"/>
        </w:rPr>
        <w:t xml:space="preserve"> դրամ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i/>
          <w:color w:val="auto"/>
          <w:sz w:val="28"/>
          <w:szCs w:val="28"/>
          <w:lang w:val="hy-AM"/>
        </w:rPr>
      </w:pPr>
      <w:r w:rsidRPr="009C18B0">
        <w:rPr>
          <w:rFonts w:ascii="Sylfaen" w:hAnsi="Sylfaen"/>
          <w:b/>
          <w:i/>
          <w:color w:val="auto"/>
          <w:sz w:val="28"/>
          <w:szCs w:val="28"/>
          <w:lang w:val="hy-AM"/>
        </w:rPr>
        <w:t>Որքա՞ն գումար է հարկավոր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E92A73">
      <w:pPr>
        <w:pStyle w:val="af4"/>
        <w:numPr>
          <w:ilvl w:val="0"/>
          <w:numId w:val="14"/>
        </w:num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2 գրիչ գնելու համար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E92A73">
      <w:pPr>
        <w:pStyle w:val="af4"/>
        <w:numPr>
          <w:ilvl w:val="0"/>
          <w:numId w:val="14"/>
        </w:num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2 ռետին գնելու համար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E92A73">
      <w:pPr>
        <w:pStyle w:val="af4"/>
        <w:numPr>
          <w:ilvl w:val="0"/>
          <w:numId w:val="14"/>
        </w:num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3 մատիտ գնելու համար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E92A73">
      <w:pPr>
        <w:pStyle w:val="af4"/>
        <w:numPr>
          <w:ilvl w:val="0"/>
          <w:numId w:val="14"/>
        </w:num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1 սոսինձ և  1 ռետին գնելու համար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E92A73">
      <w:pPr>
        <w:pStyle w:val="af4"/>
        <w:numPr>
          <w:ilvl w:val="0"/>
          <w:numId w:val="14"/>
        </w:num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1 գրիչ և 1 սոսինձ գնելու համար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E92A73">
      <w:pPr>
        <w:pStyle w:val="af4"/>
        <w:numPr>
          <w:ilvl w:val="0"/>
          <w:numId w:val="14"/>
        </w:num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1 սոսինձ, 1  գրիչ և 1  մատիտ գնելու համար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Թվերը դասավորի՛ր աճման կարգով: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35, 89, 12, 40, 39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Թվերը դասավորի՛ր  նվազման կարգով: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19, 40, 87, 65, 56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Լուծի՛ր խնդիրները։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Զամբյուղում կա 12 միրգ։ Դրանցից 7-ը խնձոր է, մնացածը՝ դեղձ։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Քանի՞ դեղձ կա զամբյուղում։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Լուծում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Պատասխան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Տուփում կա 15 կարմիր և դեղին գնդակ։ 15-ից 7-ը դեղին են։ Քանի՞ կարմիր գնդակ կա տուփում։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Լուծում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Պատասխան</w:t>
      </w:r>
    </w:p>
    <w:p w:rsidR="00162DBC" w:rsidRPr="009C18B0" w:rsidRDefault="00162DBC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Կռահի՛ր օրինաչափությունը և ավելացրու՛ ևս երեք թիվ։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11, 22, 33, </w:t>
      </w:r>
    </w:p>
    <w:p w:rsidR="00162DBC" w:rsidRPr="009C18B0" w:rsidRDefault="00162DBC" w:rsidP="00162DBC">
      <w:pPr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11, 21, 31, </w:t>
      </w:r>
    </w:p>
    <w:p w:rsidR="00162DBC" w:rsidRPr="009C18B0" w:rsidRDefault="00162DBC" w:rsidP="00E92A73">
      <w:pPr>
        <w:spacing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 xml:space="preserve">Պատմի՛ր </w:t>
      </w:r>
      <w:r w:rsidRPr="009C18B0">
        <w:rPr>
          <w:rFonts w:ascii="Sylfaen" w:hAnsi="Sylfaen"/>
          <w:b/>
          <w:sz w:val="28"/>
          <w:szCs w:val="28"/>
        </w:rPr>
        <w:t xml:space="preserve">67 </w:t>
      </w:r>
      <w:r w:rsidRPr="009C18B0">
        <w:rPr>
          <w:rFonts w:ascii="Sylfaen" w:hAnsi="Sylfaen"/>
          <w:b/>
          <w:sz w:val="28"/>
          <w:szCs w:val="28"/>
          <w:lang w:val="hy-AM"/>
        </w:rPr>
        <w:t>թվի մասին</w:t>
      </w:r>
    </w:p>
    <w:p w:rsidR="00162DBC" w:rsidRPr="009C18B0" w:rsidRDefault="00162DBC" w:rsidP="00162DBC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Թիվը գրի՛ր տառերով</w:t>
      </w:r>
      <w:r w:rsidRPr="009C18B0">
        <w:rPr>
          <w:rFonts w:ascii="Times New Roman" w:hAnsi="Times New Roman"/>
          <w:sz w:val="28"/>
          <w:szCs w:val="28"/>
          <w:lang w:val="hy-AM"/>
        </w:rPr>
        <w:t>․</w:t>
      </w:r>
      <w:r w:rsidRPr="009C18B0">
        <w:rPr>
          <w:rFonts w:ascii="Sylfaen" w:hAnsi="Sylfaen"/>
          <w:sz w:val="28"/>
          <w:szCs w:val="28"/>
          <w:lang w:val="hy-AM"/>
        </w:rPr>
        <w:t xml:space="preserve"> ———————————————————— 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Ներկայացրո՛ւ կարգային գումարելիների գումարի տեսքով</w:t>
      </w:r>
      <w:r w:rsidRPr="009C18B0">
        <w:rPr>
          <w:rFonts w:ascii="Times New Roman" w:hAnsi="Times New Roman"/>
          <w:sz w:val="28"/>
          <w:szCs w:val="28"/>
          <w:lang w:val="hy-AM"/>
        </w:rPr>
        <w:t>․</w:t>
      </w:r>
      <w:r w:rsidRPr="009C18B0">
        <w:rPr>
          <w:rFonts w:ascii="Sylfaen" w:hAnsi="Sylfaen"/>
          <w:sz w:val="28"/>
          <w:szCs w:val="28"/>
          <w:lang w:val="hy-AM"/>
        </w:rPr>
        <w:t>67 = ___ + ___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Քանի՞ տասնյակ և միավոր ունի</w:t>
      </w:r>
      <w:r w:rsidRPr="009C18B0">
        <w:rPr>
          <w:rFonts w:ascii="Times New Roman" w:hAnsi="Times New Roman"/>
          <w:sz w:val="28"/>
          <w:szCs w:val="28"/>
          <w:lang w:val="hy-AM"/>
        </w:rPr>
        <w:t>․</w:t>
      </w:r>
      <w:r w:rsidRPr="009C18B0">
        <w:rPr>
          <w:rFonts w:ascii="Sylfaen" w:hAnsi="Sylfaen"/>
          <w:sz w:val="28"/>
          <w:szCs w:val="28"/>
          <w:lang w:val="hy-AM"/>
        </w:rPr>
        <w:t xml:space="preserve"> Ունի —— տասնյակ և —— միավոր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Հարևան թվերն են՝ ——— և ————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Հաջորդող թիվն է ՝ ———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Նախորդող թիվն է՝ ——— 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Զո՞ւյգ է, թե՞ կենտ</w:t>
      </w:r>
      <w:r w:rsidRPr="009C18B0">
        <w:rPr>
          <w:rFonts w:ascii="Times New Roman" w:hAnsi="Times New Roman"/>
          <w:sz w:val="28"/>
          <w:szCs w:val="28"/>
          <w:lang w:val="hy-AM"/>
        </w:rPr>
        <w:t>․</w:t>
      </w:r>
      <w:r w:rsidRPr="009C18B0">
        <w:rPr>
          <w:rFonts w:ascii="Sylfaen" w:hAnsi="Sylfaen"/>
          <w:sz w:val="28"/>
          <w:szCs w:val="28"/>
          <w:lang w:val="hy-AM"/>
        </w:rPr>
        <w:t xml:space="preserve"> —————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Միանի՞շ է, թե՞ երկնիշ</w:t>
      </w:r>
      <w:r w:rsidRPr="009C18B0">
        <w:rPr>
          <w:rFonts w:ascii="Times New Roman" w:hAnsi="Times New Roman"/>
          <w:sz w:val="28"/>
          <w:szCs w:val="28"/>
          <w:lang w:val="hy-AM"/>
        </w:rPr>
        <w:t>․</w:t>
      </w:r>
      <w:r w:rsidRPr="009C18B0">
        <w:rPr>
          <w:rFonts w:ascii="Sylfaen" w:hAnsi="Sylfaen"/>
          <w:sz w:val="28"/>
          <w:szCs w:val="28"/>
          <w:lang w:val="hy-AM"/>
        </w:rPr>
        <w:t xml:space="preserve"> ——————— 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Մեծացրո՛ւ </w:t>
      </w:r>
    </w:p>
    <w:p w:rsidR="00162DBC" w:rsidRPr="009C18B0" w:rsidRDefault="00162DBC" w:rsidP="00162DBC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1-ով —————————</w:t>
      </w:r>
    </w:p>
    <w:p w:rsidR="00162DBC" w:rsidRPr="009C18B0" w:rsidRDefault="00162DBC" w:rsidP="00162DBC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3-ով —————————</w:t>
      </w:r>
    </w:p>
    <w:p w:rsidR="00162DBC" w:rsidRPr="009C18B0" w:rsidRDefault="00162DBC" w:rsidP="00162DBC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20-ով ————————— </w:t>
      </w:r>
    </w:p>
    <w:p w:rsidR="00162DBC" w:rsidRPr="009C18B0" w:rsidRDefault="00162DBC" w:rsidP="00162DBC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Փոքրացրո՛ւ </w:t>
      </w:r>
    </w:p>
    <w:p w:rsidR="00162DBC" w:rsidRPr="009C18B0" w:rsidRDefault="00162DBC" w:rsidP="00162DBC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</w:rPr>
        <w:t>3</w:t>
      </w:r>
      <w:r w:rsidRPr="009C18B0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162DBC" w:rsidRPr="009C18B0" w:rsidRDefault="00162DBC" w:rsidP="00162DBC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7-ով —————————</w:t>
      </w:r>
    </w:p>
    <w:p w:rsidR="00162DBC" w:rsidRPr="009C18B0" w:rsidRDefault="00162DBC" w:rsidP="00162DBC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40-ով ———————— </w:t>
      </w:r>
    </w:p>
    <w:p w:rsidR="00E92A73" w:rsidRPr="009C18B0" w:rsidRDefault="00E92A73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Քանի՞ երկնիշ թիվ է հնարավոր կազմել 6 և  7 թվանշաններով</w:t>
      </w:r>
      <w:r w:rsidRPr="009C18B0"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162DBC" w:rsidRPr="009C18B0" w:rsidRDefault="00162DBC" w:rsidP="00162DBC">
      <w:pPr>
        <w:rPr>
          <w:rFonts w:ascii="Sylfaen" w:hAnsi="Sylfaen" w:cs="Times New Roma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Քանի՞ երկնիշ թիվ է հնարավոր կազմել  2 , 5 , 8 թվանշաններով</w:t>
      </w:r>
      <w:r w:rsidRPr="009C18B0"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162DBC" w:rsidRPr="009C18B0" w:rsidRDefault="00162DBC" w:rsidP="00162DBC">
      <w:pPr>
        <w:rPr>
          <w:rFonts w:ascii="Sylfaen" w:hAnsi="Sylfaen" w:cs="Times New Roma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Քանի՞ երկնիշ թիվ է հնարավոր կազմել  1 , 9 , 0 թվանշաններով</w:t>
      </w:r>
      <w:r w:rsidRPr="009C18B0"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162DBC" w:rsidRPr="009C18B0" w:rsidRDefault="00E92A73" w:rsidP="001A08AE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 w:cs="Times New Roman"/>
          <w:b/>
          <w:sz w:val="28"/>
          <w:szCs w:val="28"/>
          <w:lang w:val="hy-AM"/>
        </w:rPr>
        <w:lastRenderedPageBreak/>
        <w:t>Լուծի՛ր ռեբուսը։</w:t>
      </w:r>
    </w:p>
    <w:p w:rsidR="001A08AE" w:rsidRPr="009C18B0" w:rsidRDefault="001A08AE" w:rsidP="001A08AE">
      <w:pPr>
        <w:rPr>
          <w:rFonts w:ascii="Sylfaen" w:hAnsi="Sylfaen" w:cs="Times New Roman"/>
          <w:sz w:val="28"/>
          <w:szCs w:val="28"/>
          <w:lang w:val="hy-AM"/>
        </w:rPr>
      </w:pPr>
      <w:r w:rsidRPr="009C18B0">
        <w:rPr>
          <w:rFonts w:ascii="Sylfaen" w:hAnsi="Sylfaen" w:cs="Times New Roman"/>
          <w:noProof/>
          <w:sz w:val="28"/>
          <w:szCs w:val="28"/>
          <w:lang w:eastAsia="ru-RU"/>
        </w:rPr>
        <w:drawing>
          <wp:inline distT="0" distB="0" distL="0" distR="0" wp14:anchorId="0C61B7B4" wp14:editId="1BD121BA">
            <wp:extent cx="4352925" cy="28194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Безымянны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9"/>
        <w:gridCol w:w="1789"/>
        <w:gridCol w:w="1789"/>
      </w:tblGrid>
      <w:tr w:rsidR="005027D7" w:rsidRPr="009C18B0" w:rsidTr="005027D7">
        <w:trPr>
          <w:trHeight w:val="388"/>
        </w:trPr>
        <w:tc>
          <w:tcPr>
            <w:tcW w:w="1789" w:type="dxa"/>
          </w:tcPr>
          <w:p w:rsidR="005027D7" w:rsidRPr="009C18B0" w:rsidRDefault="005027D7" w:rsidP="001A08AE">
            <w:pPr>
              <w:rPr>
                <w:rFonts w:ascii="Sylfaen" w:hAnsi="Sylfaen" w:cs="Times New Roman"/>
                <w:sz w:val="28"/>
                <w:szCs w:val="28"/>
                <w:lang w:val="hy-AM"/>
              </w:rPr>
            </w:pPr>
            <w:r w:rsidRPr="009C18B0">
              <w:rPr>
                <w:rFonts w:ascii="Sylfaen" w:hAnsi="Sylfaen" w:cs="Times New Roman"/>
                <w:sz w:val="28"/>
                <w:szCs w:val="28"/>
                <w:lang w:val="hy-AM"/>
              </w:rPr>
              <w:t>արև</w:t>
            </w:r>
          </w:p>
        </w:tc>
        <w:tc>
          <w:tcPr>
            <w:tcW w:w="1789" w:type="dxa"/>
          </w:tcPr>
          <w:p w:rsidR="005027D7" w:rsidRPr="009C18B0" w:rsidRDefault="005027D7" w:rsidP="001A08AE">
            <w:pPr>
              <w:rPr>
                <w:rFonts w:ascii="Sylfaen" w:hAnsi="Sylfaen" w:cs="Times New Roman"/>
                <w:sz w:val="28"/>
                <w:szCs w:val="28"/>
                <w:lang w:val="hy-AM"/>
              </w:rPr>
            </w:pPr>
            <w:r w:rsidRPr="009C18B0">
              <w:rPr>
                <w:rFonts w:ascii="Sylfaen" w:hAnsi="Sylfaen" w:cs="Times New Roman"/>
                <w:sz w:val="28"/>
                <w:szCs w:val="28"/>
                <w:lang w:val="hy-AM"/>
              </w:rPr>
              <w:t>աստղ</w:t>
            </w:r>
          </w:p>
        </w:tc>
        <w:tc>
          <w:tcPr>
            <w:tcW w:w="1789" w:type="dxa"/>
          </w:tcPr>
          <w:p w:rsidR="005027D7" w:rsidRPr="009C18B0" w:rsidRDefault="005027D7" w:rsidP="001A08AE">
            <w:pPr>
              <w:rPr>
                <w:rFonts w:ascii="Sylfaen" w:hAnsi="Sylfaen" w:cs="Times New Roman"/>
                <w:sz w:val="28"/>
                <w:szCs w:val="28"/>
                <w:lang w:val="hy-AM"/>
              </w:rPr>
            </w:pPr>
            <w:r w:rsidRPr="009C18B0">
              <w:rPr>
                <w:rFonts w:ascii="Sylfaen" w:hAnsi="Sylfaen" w:cs="Times New Roman"/>
                <w:sz w:val="28"/>
                <w:szCs w:val="28"/>
                <w:lang w:val="hy-AM"/>
              </w:rPr>
              <w:t>լուսին</w:t>
            </w:r>
          </w:p>
        </w:tc>
      </w:tr>
      <w:tr w:rsidR="005027D7" w:rsidRPr="009C18B0" w:rsidTr="005027D7">
        <w:trPr>
          <w:trHeight w:val="367"/>
        </w:trPr>
        <w:tc>
          <w:tcPr>
            <w:tcW w:w="1789" w:type="dxa"/>
          </w:tcPr>
          <w:p w:rsidR="005027D7" w:rsidRPr="009C18B0" w:rsidRDefault="005027D7" w:rsidP="001A08AE">
            <w:pPr>
              <w:rPr>
                <w:rFonts w:ascii="Sylfaen" w:hAnsi="Sylfaen" w:cs="Times New Roman"/>
                <w:sz w:val="28"/>
                <w:szCs w:val="28"/>
              </w:rPr>
            </w:pPr>
          </w:p>
        </w:tc>
        <w:tc>
          <w:tcPr>
            <w:tcW w:w="1789" w:type="dxa"/>
          </w:tcPr>
          <w:p w:rsidR="005027D7" w:rsidRPr="009C18B0" w:rsidRDefault="005027D7" w:rsidP="001A08AE">
            <w:pPr>
              <w:rPr>
                <w:rFonts w:ascii="Sylfaen" w:hAnsi="Sylfaen" w:cs="Times New Roman"/>
                <w:sz w:val="28"/>
                <w:szCs w:val="28"/>
              </w:rPr>
            </w:pPr>
          </w:p>
        </w:tc>
        <w:tc>
          <w:tcPr>
            <w:tcW w:w="1789" w:type="dxa"/>
          </w:tcPr>
          <w:p w:rsidR="005027D7" w:rsidRPr="009C18B0" w:rsidRDefault="005027D7" w:rsidP="001A08AE">
            <w:pPr>
              <w:rPr>
                <w:rFonts w:ascii="Sylfaen" w:hAnsi="Sylfaen" w:cs="Times New Roman"/>
                <w:sz w:val="28"/>
                <w:szCs w:val="28"/>
              </w:rPr>
            </w:pPr>
          </w:p>
        </w:tc>
      </w:tr>
    </w:tbl>
    <w:p w:rsidR="001A08AE" w:rsidRPr="009C18B0" w:rsidRDefault="001A08AE" w:rsidP="001A08AE">
      <w:pPr>
        <w:rPr>
          <w:rFonts w:ascii="Sylfaen" w:hAnsi="Sylfaen" w:cs="Times New Roman"/>
          <w:sz w:val="28"/>
          <w:szCs w:val="28"/>
        </w:rPr>
      </w:pPr>
    </w:p>
    <w:p w:rsidR="001A08AE" w:rsidRPr="009C18B0" w:rsidRDefault="001A08AE" w:rsidP="001A08AE">
      <w:pPr>
        <w:rPr>
          <w:rFonts w:ascii="Sylfaen" w:hAnsi="Sylfaen" w:cs="Times New Roman"/>
          <w:sz w:val="28"/>
          <w:szCs w:val="28"/>
          <w:lang w:val="hy-AM"/>
        </w:rPr>
      </w:pPr>
    </w:p>
    <w:p w:rsidR="001A08AE" w:rsidRPr="009C18B0" w:rsidRDefault="009C18B0" w:rsidP="001A08AE">
      <w:pPr>
        <w:rPr>
          <w:rFonts w:ascii="Sylfaen" w:hAnsi="Sylfaen" w:cs="Times New Roman"/>
          <w:sz w:val="28"/>
          <w:szCs w:val="28"/>
          <w:lang w:val="hy-AM"/>
        </w:rPr>
      </w:pPr>
      <w:r w:rsidRPr="009C18B0"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F6FD80" wp14:editId="5D67F994">
            <wp:simplePos x="0" y="0"/>
            <wp:positionH relativeFrom="margin">
              <wp:posOffset>-63500</wp:posOffset>
            </wp:positionH>
            <wp:positionV relativeFrom="margin">
              <wp:posOffset>4761230</wp:posOffset>
            </wp:positionV>
            <wp:extent cx="3797300" cy="223139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1A08AE" w:rsidRPr="009C18B0" w:rsidRDefault="001A08AE" w:rsidP="00162DBC">
      <w:pPr>
        <w:rPr>
          <w:rFonts w:ascii="Sylfaen" w:hAnsi="Sylfaen"/>
          <w:sz w:val="28"/>
          <w:szCs w:val="28"/>
          <w:lang w:val="hy-AM"/>
        </w:rPr>
      </w:pPr>
    </w:p>
    <w:p w:rsidR="001A08AE" w:rsidRPr="009C18B0" w:rsidRDefault="001A08AE" w:rsidP="00162DBC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9"/>
        <w:gridCol w:w="1789"/>
        <w:gridCol w:w="1789"/>
      </w:tblGrid>
      <w:tr w:rsidR="005027D7" w:rsidRPr="009C18B0" w:rsidTr="009C18B0">
        <w:trPr>
          <w:trHeight w:val="388"/>
        </w:trPr>
        <w:tc>
          <w:tcPr>
            <w:tcW w:w="1789" w:type="dxa"/>
          </w:tcPr>
          <w:p w:rsidR="005027D7" w:rsidRPr="009C18B0" w:rsidRDefault="005027D7" w:rsidP="009C18B0">
            <w:pPr>
              <w:rPr>
                <w:rFonts w:ascii="Sylfaen" w:hAnsi="Sylfaen" w:cs="Times New Roman"/>
                <w:sz w:val="28"/>
                <w:szCs w:val="28"/>
                <w:lang w:val="hy-AM"/>
              </w:rPr>
            </w:pPr>
            <w:r w:rsidRPr="009C18B0">
              <w:rPr>
                <w:rFonts w:ascii="Sylfaen" w:hAnsi="Sylfaen" w:cs="Times New Roman"/>
                <w:sz w:val="28"/>
                <w:szCs w:val="28"/>
                <w:lang w:val="hy-AM"/>
              </w:rPr>
              <w:t>քառակուսի</w:t>
            </w:r>
          </w:p>
        </w:tc>
        <w:tc>
          <w:tcPr>
            <w:tcW w:w="1789" w:type="dxa"/>
          </w:tcPr>
          <w:p w:rsidR="005027D7" w:rsidRPr="009C18B0" w:rsidRDefault="005027D7" w:rsidP="009C18B0">
            <w:pPr>
              <w:rPr>
                <w:rFonts w:ascii="Sylfaen" w:hAnsi="Sylfaen" w:cs="Times New Roman"/>
                <w:sz w:val="28"/>
                <w:szCs w:val="28"/>
                <w:lang w:val="hy-AM"/>
              </w:rPr>
            </w:pPr>
            <w:r w:rsidRPr="009C18B0">
              <w:rPr>
                <w:rFonts w:ascii="Sylfaen" w:hAnsi="Sylfaen" w:cs="Times New Roman"/>
                <w:sz w:val="28"/>
                <w:szCs w:val="28"/>
                <w:lang w:val="hy-AM"/>
              </w:rPr>
              <w:t>շրջան</w:t>
            </w:r>
          </w:p>
        </w:tc>
        <w:tc>
          <w:tcPr>
            <w:tcW w:w="1789" w:type="dxa"/>
          </w:tcPr>
          <w:p w:rsidR="005027D7" w:rsidRPr="009C18B0" w:rsidRDefault="005027D7" w:rsidP="009C18B0">
            <w:pPr>
              <w:rPr>
                <w:rFonts w:ascii="Sylfaen" w:hAnsi="Sylfaen" w:cs="Times New Roman"/>
                <w:sz w:val="28"/>
                <w:szCs w:val="28"/>
                <w:lang w:val="hy-AM"/>
              </w:rPr>
            </w:pPr>
            <w:r w:rsidRPr="009C18B0">
              <w:rPr>
                <w:rFonts w:ascii="Sylfaen" w:hAnsi="Sylfaen" w:cs="Times New Roman"/>
                <w:sz w:val="28"/>
                <w:szCs w:val="28"/>
                <w:lang w:val="hy-AM"/>
              </w:rPr>
              <w:t>աստղ</w:t>
            </w:r>
          </w:p>
        </w:tc>
      </w:tr>
      <w:tr w:rsidR="005027D7" w:rsidRPr="009C18B0" w:rsidTr="009C18B0">
        <w:trPr>
          <w:trHeight w:val="367"/>
        </w:trPr>
        <w:tc>
          <w:tcPr>
            <w:tcW w:w="1789" w:type="dxa"/>
          </w:tcPr>
          <w:p w:rsidR="005027D7" w:rsidRPr="009C18B0" w:rsidRDefault="005027D7" w:rsidP="009C18B0">
            <w:pPr>
              <w:rPr>
                <w:rFonts w:ascii="Sylfaen" w:hAnsi="Sylfaen" w:cs="Times New Roman"/>
                <w:sz w:val="28"/>
                <w:szCs w:val="28"/>
              </w:rPr>
            </w:pPr>
          </w:p>
        </w:tc>
        <w:tc>
          <w:tcPr>
            <w:tcW w:w="1789" w:type="dxa"/>
          </w:tcPr>
          <w:p w:rsidR="005027D7" w:rsidRPr="009C18B0" w:rsidRDefault="005027D7" w:rsidP="009C18B0">
            <w:pPr>
              <w:rPr>
                <w:rFonts w:ascii="Sylfaen" w:hAnsi="Sylfaen" w:cs="Times New Roman"/>
                <w:sz w:val="28"/>
                <w:szCs w:val="28"/>
              </w:rPr>
            </w:pPr>
          </w:p>
        </w:tc>
        <w:tc>
          <w:tcPr>
            <w:tcW w:w="1789" w:type="dxa"/>
          </w:tcPr>
          <w:p w:rsidR="005027D7" w:rsidRPr="009C18B0" w:rsidRDefault="005027D7" w:rsidP="009C18B0">
            <w:pPr>
              <w:rPr>
                <w:rFonts w:ascii="Sylfaen" w:hAnsi="Sylfaen" w:cs="Times New Roman"/>
                <w:sz w:val="28"/>
                <w:szCs w:val="28"/>
              </w:rPr>
            </w:pPr>
          </w:p>
        </w:tc>
      </w:tr>
    </w:tbl>
    <w:p w:rsidR="009C18B0" w:rsidRDefault="009C18B0" w:rsidP="00162DBC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Default="009C18B0" w:rsidP="00162DBC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Default="009C18B0" w:rsidP="00162DBC">
      <w:pPr>
        <w:rPr>
          <w:rFonts w:ascii="Sylfaen" w:hAnsi="Sylfaen"/>
          <w:b/>
          <w:sz w:val="28"/>
          <w:szCs w:val="28"/>
          <w:lang w:val="hy-AM"/>
        </w:rPr>
      </w:pPr>
    </w:p>
    <w:p w:rsidR="00180845" w:rsidRPr="00237C54" w:rsidRDefault="00180845" w:rsidP="00180845">
      <w:pPr>
        <w:rPr>
          <w:rFonts w:ascii="Sylfaen" w:hAnsi="Sylfaen"/>
          <w:lang w:val="hy-AM"/>
        </w:rPr>
      </w:pPr>
    </w:p>
    <w:p w:rsidR="00180845" w:rsidRPr="00A23595" w:rsidRDefault="00180845" w:rsidP="00180845">
      <w:pPr>
        <w:rPr>
          <w:rFonts w:ascii="Sylfaen" w:hAnsi="Sylfaen"/>
          <w:b/>
          <w:sz w:val="28"/>
          <w:szCs w:val="28"/>
          <w:lang w:val="hy-AM"/>
        </w:rPr>
      </w:pPr>
      <w:r w:rsidRPr="00A23595">
        <w:rPr>
          <w:rFonts w:ascii="Sylfaen" w:hAnsi="Sylfaen"/>
          <w:b/>
          <w:sz w:val="28"/>
          <w:szCs w:val="28"/>
          <w:lang w:val="hy-AM"/>
        </w:rPr>
        <w:lastRenderedPageBreak/>
        <w:t>Լուծի՛ր խնդիրները։</w:t>
      </w: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>20 արշավականներ մեկ շարքով բարձանում են Արագած  լեռը։ Արամը, վերջից հաշված՝ շարքում իններորդն է, իսկ Ռուբենը՝ սկզբից հաշված՝ տասներորդն է։  Քանի՞ արշավական կա Արամի և Ռուբենի միջև։</w:t>
      </w:r>
    </w:p>
    <w:p w:rsidR="00180845" w:rsidRPr="00A23595" w:rsidRDefault="00180845" w:rsidP="00180845">
      <w:pPr>
        <w:pStyle w:val="aa"/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>Արեգը Դավթին տվեց իր մոտ եղած կոնֆետների կեսը։ Դավիթը ունեցավ 5 կոնֆետ։ Արեգը սկզբում քանի՞ կոնֆետ ուներ, եթե Դավիթը սկզբում ուներ մեկ կոնֆետ։</w:t>
      </w:r>
    </w:p>
    <w:p w:rsidR="00180845" w:rsidRDefault="00180845" w:rsidP="00180845">
      <w:pPr>
        <w:pStyle w:val="aa"/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10 թիթեռները նստոտեցին չորս ծաղիկների վրա։ Բոլոր ծաղիկների վրա տարբեր քանակով թիթեռ նստեց։ Յուրաքանչյուր ծաղկի վրա քանի՞ թիթեռ նստեց։</w:t>
      </w:r>
    </w:p>
    <w:p w:rsidR="00180845" w:rsidRPr="00A23595" w:rsidRDefault="00180845" w:rsidP="00180845">
      <w:pPr>
        <w:pStyle w:val="aa"/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>Ստեֆանին, Էլենան, Վիկտորյան և Վանէն որոշեցին լուսանկարվել՝ կանգնելով կողք կողքի։ Նրանք որոշեցին լուսանկարվել տարբեր ձևերով։ Քանի՞ լուսանկար կստացվի, եթե Էլենան և Վիկտորյան միշտ իրար կողքի պիտի կանգնեն։</w:t>
      </w: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>Ագարակում ապրող ճագարին կերակրում են երկու տարբեր բանջարեղենով։ Հարությունը տնից բերեց կաղամբ, բազուկ և գազար։ Քանի՞ տարբեր կերակուր կունենա ճագարը։</w:t>
      </w: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</w:p>
    <w:p w:rsidR="00180845" w:rsidRDefault="00180845" w:rsidP="00162DBC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162DBC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Pr="009C18B0" w:rsidRDefault="009C18B0" w:rsidP="00162DBC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lastRenderedPageBreak/>
        <w:t>Հաշվի՛ր։</w:t>
      </w:r>
    </w:p>
    <w:p w:rsidR="009C18B0" w:rsidRPr="009C18B0" w:rsidRDefault="009C18B0" w:rsidP="00162DBC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5940425" cy="1960880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Безымянный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66  - 6 = </w:t>
      </w:r>
      <w:r w:rsidRPr="009C18B0">
        <w:rPr>
          <w:rFonts w:ascii="Sylfaen" w:hAnsi="Sylfaen"/>
          <w:sz w:val="28"/>
          <w:szCs w:val="28"/>
          <w:lang w:val="hy-AM"/>
        </w:rPr>
        <w:tab/>
      </w:r>
      <w:r w:rsidRPr="009C18B0">
        <w:rPr>
          <w:rFonts w:ascii="Sylfaen" w:hAnsi="Sylfaen"/>
          <w:sz w:val="28"/>
          <w:szCs w:val="28"/>
          <w:lang w:val="hy-AM"/>
        </w:rPr>
        <w:tab/>
      </w:r>
      <w:r w:rsidRPr="009C18B0">
        <w:rPr>
          <w:rFonts w:ascii="Sylfaen" w:hAnsi="Sylfaen"/>
          <w:sz w:val="28"/>
          <w:szCs w:val="28"/>
          <w:lang w:val="hy-AM"/>
        </w:rPr>
        <w:tab/>
      </w:r>
      <w:r w:rsidRPr="009C18B0">
        <w:rPr>
          <w:rFonts w:ascii="Sylfaen" w:hAnsi="Sylfaen"/>
          <w:sz w:val="28"/>
          <w:szCs w:val="28"/>
          <w:lang w:val="hy-AM"/>
        </w:rPr>
        <w:tab/>
        <w:t xml:space="preserve">    43  - 3 = </w:t>
      </w:r>
      <w:r w:rsidRPr="009C18B0">
        <w:rPr>
          <w:rFonts w:ascii="Sylfaen" w:hAnsi="Sylfaen"/>
          <w:sz w:val="28"/>
          <w:szCs w:val="28"/>
          <w:lang w:val="hy-AM"/>
        </w:rPr>
        <w:tab/>
        <w:t xml:space="preserve">                                          52  - 2 = </w:t>
      </w:r>
      <w:r w:rsidRPr="009C18B0">
        <w:rPr>
          <w:rFonts w:ascii="Sylfaen" w:hAnsi="Sylfaen"/>
          <w:sz w:val="28"/>
          <w:szCs w:val="28"/>
          <w:lang w:val="hy-AM"/>
        </w:rPr>
        <w:tab/>
        <w:t xml:space="preserve">    </w:t>
      </w: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 xml:space="preserve">66  - 60 = </w:t>
      </w:r>
      <w:r w:rsidRPr="009C18B0">
        <w:rPr>
          <w:rFonts w:ascii="Sylfaen" w:hAnsi="Sylfaen"/>
          <w:sz w:val="28"/>
          <w:szCs w:val="28"/>
          <w:lang w:val="hy-AM"/>
        </w:rPr>
        <w:tab/>
      </w:r>
      <w:r w:rsidRPr="009C18B0">
        <w:rPr>
          <w:rFonts w:ascii="Sylfaen" w:hAnsi="Sylfaen"/>
          <w:sz w:val="28"/>
          <w:szCs w:val="28"/>
          <w:lang w:val="hy-AM"/>
        </w:rPr>
        <w:tab/>
      </w:r>
      <w:r w:rsidRPr="009C18B0">
        <w:rPr>
          <w:rFonts w:ascii="Sylfaen" w:hAnsi="Sylfaen"/>
          <w:sz w:val="28"/>
          <w:szCs w:val="28"/>
          <w:lang w:val="hy-AM"/>
        </w:rPr>
        <w:tab/>
        <w:t xml:space="preserve">               43 – 40 = </w:t>
      </w:r>
      <w:r w:rsidRPr="009C18B0">
        <w:rPr>
          <w:rFonts w:ascii="Sylfaen" w:hAnsi="Sylfaen"/>
          <w:sz w:val="28"/>
          <w:szCs w:val="28"/>
          <w:lang w:val="hy-AM"/>
        </w:rPr>
        <w:tab/>
      </w:r>
      <w:r w:rsidRPr="009C18B0">
        <w:rPr>
          <w:rFonts w:ascii="Sylfaen" w:hAnsi="Sylfaen"/>
          <w:sz w:val="28"/>
          <w:szCs w:val="28"/>
          <w:lang w:val="hy-AM"/>
        </w:rPr>
        <w:tab/>
        <w:t xml:space="preserve">     </w:t>
      </w:r>
      <w:r w:rsidRPr="009C18B0">
        <w:rPr>
          <w:rFonts w:ascii="Sylfaen" w:hAnsi="Sylfaen"/>
          <w:sz w:val="28"/>
          <w:szCs w:val="28"/>
          <w:lang w:val="hy-AM"/>
        </w:rPr>
        <w:tab/>
        <w:t xml:space="preserve">           52 – 50 =</w:t>
      </w:r>
    </w:p>
    <w:p w:rsidR="009C18B0" w:rsidRPr="009C18B0" w:rsidRDefault="009C18B0" w:rsidP="00162DBC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>
            <wp:extent cx="5880572" cy="24257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езымянный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36122" r="19829" b="14317"/>
                    <a:stretch/>
                  </pic:blipFill>
                  <pic:spPr bwMode="auto">
                    <a:xfrm>
                      <a:off x="0" y="0"/>
                      <a:ext cx="5881475" cy="242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8B0" w:rsidRPr="009C18B0" w:rsidRDefault="009C18B0" w:rsidP="009C18B0">
      <w:pPr>
        <w:tabs>
          <w:tab w:val="left" w:pos="5607"/>
        </w:tabs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</w:rPr>
        <w:t xml:space="preserve">43 – 3 =                                     36 – 6  = </w:t>
      </w:r>
      <w:r w:rsidRPr="009C18B0">
        <w:rPr>
          <w:rFonts w:ascii="Sylfaen" w:hAnsi="Sylfaen"/>
          <w:sz w:val="28"/>
          <w:szCs w:val="28"/>
        </w:rPr>
        <w:tab/>
        <w:t xml:space="preserve">                                81 – 1 = </w:t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</w:r>
      <w:r w:rsidRPr="009C18B0">
        <w:rPr>
          <w:rFonts w:ascii="Sylfaen" w:hAnsi="Sylfaen"/>
          <w:sz w:val="28"/>
          <w:szCs w:val="28"/>
        </w:rPr>
        <w:tab/>
        <w:t xml:space="preserve">       </w:t>
      </w:r>
    </w:p>
    <w:p w:rsidR="009C18B0" w:rsidRPr="009C18B0" w:rsidRDefault="009C18B0" w:rsidP="009C18B0">
      <w:pPr>
        <w:tabs>
          <w:tab w:val="left" w:pos="5607"/>
        </w:tabs>
        <w:rPr>
          <w:rFonts w:ascii="Sylfaen" w:hAnsi="Sylfaen"/>
          <w:sz w:val="28"/>
          <w:szCs w:val="28"/>
        </w:rPr>
      </w:pPr>
      <w:r w:rsidRPr="009C18B0">
        <w:rPr>
          <w:rFonts w:ascii="Sylfaen" w:hAnsi="Sylfaen"/>
          <w:sz w:val="28"/>
          <w:szCs w:val="28"/>
          <w:lang w:val="en-US"/>
        </w:rPr>
        <w:t xml:space="preserve">43 – 40 =                                  36 – 30 = </w:t>
      </w:r>
      <w:r w:rsidRPr="009C18B0">
        <w:rPr>
          <w:rFonts w:ascii="Sylfaen" w:hAnsi="Sylfaen"/>
          <w:sz w:val="28"/>
          <w:szCs w:val="28"/>
          <w:lang w:val="en-US"/>
        </w:rPr>
        <w:tab/>
      </w:r>
      <w:r w:rsidRPr="009C18B0">
        <w:rPr>
          <w:rFonts w:ascii="Sylfaen" w:hAnsi="Sylfaen"/>
          <w:sz w:val="28"/>
          <w:szCs w:val="28"/>
          <w:lang w:val="en-US"/>
        </w:rPr>
        <w:tab/>
      </w:r>
      <w:r w:rsidRPr="009C18B0">
        <w:rPr>
          <w:rFonts w:ascii="Sylfaen" w:hAnsi="Sylfaen"/>
          <w:sz w:val="28"/>
          <w:szCs w:val="28"/>
          <w:lang w:val="en-US"/>
        </w:rPr>
        <w:tab/>
      </w:r>
      <w:r w:rsidRPr="009C18B0">
        <w:rPr>
          <w:rFonts w:ascii="Sylfaen" w:hAnsi="Sylfaen"/>
          <w:sz w:val="28"/>
          <w:szCs w:val="28"/>
          <w:lang w:val="en-US"/>
        </w:rPr>
        <w:tab/>
      </w:r>
      <w:r w:rsidRPr="009C18B0">
        <w:rPr>
          <w:rFonts w:ascii="Sylfaen" w:hAnsi="Sylfaen"/>
          <w:sz w:val="28"/>
          <w:szCs w:val="28"/>
          <w:lang w:val="en-US"/>
        </w:rPr>
        <w:tab/>
        <w:t xml:space="preserve">81 – 80 = </w:t>
      </w: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670986" w:rsidRDefault="00670986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 xml:space="preserve">Լուծի՛ր </w:t>
      </w:r>
      <w:r>
        <w:rPr>
          <w:rFonts w:ascii="Sylfaen" w:hAnsi="Sylfaen"/>
          <w:b/>
          <w:sz w:val="28"/>
          <w:szCs w:val="28"/>
          <w:lang w:val="hy-AM"/>
        </w:rPr>
        <w:t>խնդիրները</w:t>
      </w:r>
      <w:r w:rsidRPr="009C18B0">
        <w:rPr>
          <w:rFonts w:ascii="Sylfaen" w:hAnsi="Sylfaen"/>
          <w:b/>
          <w:sz w:val="28"/>
          <w:szCs w:val="28"/>
          <w:lang w:val="hy-AM"/>
        </w:rPr>
        <w:t>։</w:t>
      </w:r>
    </w:p>
    <w:p w:rsidR="009C18B0" w:rsidRPr="009C18B0" w:rsidRDefault="009C18B0" w:rsidP="009C18B0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9C18B0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Նարինջը էժան է խնձորից, բայց թանկ է խաղողից։ Մրգերից ո՞րն է ամենից թանկը։</w:t>
      </w: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Pr="009C18B0" w:rsidRDefault="009C18B0" w:rsidP="009C18B0">
      <w:pPr>
        <w:tabs>
          <w:tab w:val="left" w:pos="5607"/>
        </w:tabs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:rsidR="009C18B0" w:rsidRDefault="009C18B0" w:rsidP="009C18B0">
      <w:pPr>
        <w:tabs>
          <w:tab w:val="left" w:pos="5607"/>
        </w:tabs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9C18B0">
        <w:rPr>
          <w:rFonts w:ascii="Sylfaen" w:eastAsia="Times New Roman" w:hAnsi="Sylfaen" w:cs="Helvetica"/>
          <w:color w:val="000000"/>
          <w:sz w:val="28"/>
          <w:szCs w:val="28"/>
        </w:rPr>
        <w:t xml:space="preserve">Երկու ընկեր գնացքով հարևան քաղաք մեկնեցին: </w:t>
      </w:r>
      <w:r w:rsidRPr="009C18B0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 xml:space="preserve">Գնացքը ուներ </w:t>
      </w:r>
      <w:r w:rsidRPr="009C18B0">
        <w:rPr>
          <w:rFonts w:ascii="Sylfaen" w:eastAsia="Times New Roman" w:hAnsi="Sylfaen" w:cs="Helvetica"/>
          <w:color w:val="000000"/>
          <w:sz w:val="28"/>
          <w:szCs w:val="28"/>
        </w:rPr>
        <w:t xml:space="preserve">13 </w:t>
      </w:r>
      <w:r w:rsidRPr="009C18B0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վագոն։ Ընկերներից մեկը առջևից 3-րդ վագոնը նստեց, իսկ մյուսը՝ վերջից 7-րդը: Ընկերների միջև քանի՞ վագոն կա։</w:t>
      </w:r>
    </w:p>
    <w:p w:rsidR="009C18B0" w:rsidRDefault="009C18B0" w:rsidP="009C18B0">
      <w:pPr>
        <w:tabs>
          <w:tab w:val="left" w:pos="5607"/>
        </w:tabs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:rsidR="009C18B0" w:rsidRDefault="009C18B0" w:rsidP="009C18B0">
      <w:pPr>
        <w:tabs>
          <w:tab w:val="left" w:pos="5607"/>
        </w:tabs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:rsidR="009C18B0" w:rsidRDefault="009C18B0" w:rsidP="009C18B0">
      <w:pPr>
        <w:tabs>
          <w:tab w:val="left" w:pos="5607"/>
        </w:tabs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9C18B0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Արկղում կա 2 բազուկ և 3 գազար : Ագարակի նապաստակներին կերակրելու համար Դավիթը, առանց նայելու, արկղից վերցրեց 4 բանջարեղեն: Նապաստակները գազար կերա՞ն:</w:t>
      </w:r>
    </w:p>
    <w:p w:rsidR="009C18B0" w:rsidRPr="009C18B0" w:rsidRDefault="009C18B0" w:rsidP="009C18B0">
      <w:pPr>
        <w:tabs>
          <w:tab w:val="left" w:pos="5607"/>
        </w:tabs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:rsidR="009C18B0" w:rsidRPr="009C18B0" w:rsidRDefault="009C18B0" w:rsidP="009C18B0">
      <w:pPr>
        <w:tabs>
          <w:tab w:val="left" w:pos="5607"/>
        </w:tabs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:rsidR="009C18B0" w:rsidRDefault="009C18B0" w:rsidP="009C18B0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9C18B0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Ուսումնական ճամփորդության ժամանակ Կարինան մի քանի դեղձ բաժանեց իր և իր 7 ընկերների միջև։ Յուրաքանչյուրը ստացավ կես խնձոր։ Քանի՞ խնձոր բաժանեց Կարինան։</w:t>
      </w:r>
    </w:p>
    <w:p w:rsidR="009C18B0" w:rsidRDefault="009C18B0" w:rsidP="009C18B0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9C18B0" w:rsidRDefault="009C18B0" w:rsidP="009C18B0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9C18B0">
        <w:rPr>
          <w:rFonts w:ascii="Sylfaen" w:hAnsi="Sylfaen"/>
          <w:sz w:val="28"/>
          <w:szCs w:val="28"/>
          <w:lang w:val="hy-AM"/>
        </w:rPr>
        <w:t>Հասմիկը, Սամվելը, Էդուարդը և Միքայելը որոշեցին լուսանկարվել՝ կանգնելով կողք կողքի (մեկ շարքով)։ Քանի՞ լուսանկար կստացվի, եթե նրանք լուսանկարվեն բոլոր հնարավոր տարբերակներով։</w:t>
      </w:r>
    </w:p>
    <w:p w:rsidR="009C18B0" w:rsidRPr="009C18B0" w:rsidRDefault="009C18B0" w:rsidP="009C18B0">
      <w:pPr>
        <w:rPr>
          <w:rFonts w:ascii="Sylfaen" w:hAnsi="Sylfaen"/>
          <w:b/>
          <w:color w:val="auto"/>
          <w:sz w:val="28"/>
          <w:szCs w:val="28"/>
          <w:lang w:val="hy-AM"/>
        </w:rPr>
      </w:pP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lastRenderedPageBreak/>
        <w:t xml:space="preserve">Լրացրո՛ւ </w:t>
      </w:r>
      <w:r>
        <w:rPr>
          <w:rFonts w:ascii="Sylfaen" w:hAnsi="Sylfaen"/>
          <w:b/>
          <w:color w:val="auto"/>
          <w:sz w:val="28"/>
          <w:szCs w:val="28"/>
          <w:lang w:val="hy-AM"/>
        </w:rPr>
        <w:t xml:space="preserve">մայիս ամսվա </w:t>
      </w: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t>օրացույցի պակասող թվերը։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0"/>
        <w:gridCol w:w="1542"/>
        <w:gridCol w:w="1455"/>
        <w:gridCol w:w="1118"/>
        <w:gridCol w:w="1075"/>
        <w:gridCol w:w="1152"/>
      </w:tblGrid>
      <w:tr w:rsidR="009C18B0" w:rsidRPr="00975F31" w:rsidTr="009C18B0">
        <w:trPr>
          <w:trHeight w:val="588"/>
        </w:trPr>
        <w:tc>
          <w:tcPr>
            <w:tcW w:w="1530" w:type="dxa"/>
          </w:tcPr>
          <w:p w:rsidR="009C18B0" w:rsidRPr="00975F31" w:rsidRDefault="009C18B0" w:rsidP="009C18B0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երկուշաբթի</w:t>
            </w:r>
          </w:p>
        </w:tc>
        <w:tc>
          <w:tcPr>
            <w:tcW w:w="1454" w:type="dxa"/>
          </w:tcPr>
          <w:p w:rsidR="009C18B0" w:rsidRPr="00975F31" w:rsidRDefault="009C18B0" w:rsidP="009C18B0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երեքշաբթի</w:t>
            </w:r>
          </w:p>
        </w:tc>
        <w:tc>
          <w:tcPr>
            <w:tcW w:w="1518" w:type="dxa"/>
          </w:tcPr>
          <w:p w:rsidR="009C18B0" w:rsidRPr="00975F31" w:rsidRDefault="009C18B0" w:rsidP="009C18B0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չորեքշաբթի</w:t>
            </w:r>
          </w:p>
        </w:tc>
        <w:tc>
          <w:tcPr>
            <w:tcW w:w="1455" w:type="dxa"/>
          </w:tcPr>
          <w:p w:rsidR="009C18B0" w:rsidRPr="00975F31" w:rsidRDefault="009C18B0" w:rsidP="009C18B0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հինգշաբթի</w:t>
            </w:r>
          </w:p>
        </w:tc>
        <w:tc>
          <w:tcPr>
            <w:tcW w:w="1441" w:type="dxa"/>
          </w:tcPr>
          <w:p w:rsidR="009C18B0" w:rsidRPr="00975F31" w:rsidRDefault="009C18B0" w:rsidP="009C18B0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ուրբաթ</w:t>
            </w:r>
          </w:p>
        </w:tc>
        <w:tc>
          <w:tcPr>
            <w:tcW w:w="1439" w:type="dxa"/>
          </w:tcPr>
          <w:p w:rsidR="009C18B0" w:rsidRPr="00975F31" w:rsidRDefault="009C18B0" w:rsidP="009C18B0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շաբաթ</w:t>
            </w:r>
          </w:p>
        </w:tc>
        <w:tc>
          <w:tcPr>
            <w:tcW w:w="1442" w:type="dxa"/>
          </w:tcPr>
          <w:p w:rsidR="009C18B0" w:rsidRPr="00975F31" w:rsidRDefault="009C18B0" w:rsidP="009C18B0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կիրակի</w:t>
            </w:r>
          </w:p>
        </w:tc>
      </w:tr>
      <w:tr w:rsidR="009C18B0" w:rsidRPr="00F75633" w:rsidTr="009C18B0">
        <w:trPr>
          <w:trHeight w:val="689"/>
        </w:trPr>
        <w:tc>
          <w:tcPr>
            <w:tcW w:w="1530" w:type="dxa"/>
          </w:tcPr>
          <w:p w:rsidR="009C18B0" w:rsidRPr="00F75633" w:rsidRDefault="009C18B0" w:rsidP="009C18B0">
            <w:pPr>
              <w:rPr>
                <w:rFonts w:ascii="Sylfaen" w:hAnsi="Sylfaen"/>
                <w:sz w:val="32"/>
                <w:szCs w:val="32"/>
                <w:lang w:val="hy-AM"/>
              </w:rPr>
            </w:pPr>
          </w:p>
        </w:tc>
        <w:tc>
          <w:tcPr>
            <w:tcW w:w="1454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18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5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41" w:type="dxa"/>
          </w:tcPr>
          <w:p w:rsidR="009C18B0" w:rsidRPr="009C18B0" w:rsidRDefault="009C18B0" w:rsidP="009C18B0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1439" w:type="dxa"/>
          </w:tcPr>
          <w:p w:rsidR="009C18B0" w:rsidRDefault="009C18B0" w:rsidP="009C18B0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42" w:type="dxa"/>
          </w:tcPr>
          <w:p w:rsidR="009C18B0" w:rsidRPr="00F75633" w:rsidRDefault="009C18B0" w:rsidP="009C18B0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9C18B0" w:rsidTr="009C18B0">
        <w:trPr>
          <w:trHeight w:val="860"/>
        </w:trPr>
        <w:tc>
          <w:tcPr>
            <w:tcW w:w="1530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9C18B0" w:rsidTr="009C18B0">
        <w:trPr>
          <w:trHeight w:val="814"/>
        </w:trPr>
        <w:tc>
          <w:tcPr>
            <w:tcW w:w="1530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9C18B0" w:rsidTr="009C18B0">
        <w:trPr>
          <w:trHeight w:val="860"/>
        </w:trPr>
        <w:tc>
          <w:tcPr>
            <w:tcW w:w="1530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9C18B0" w:rsidTr="009C18B0">
        <w:trPr>
          <w:trHeight w:val="814"/>
        </w:trPr>
        <w:tc>
          <w:tcPr>
            <w:tcW w:w="1530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9C18B0" w:rsidRPr="00F75633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9C18B0" w:rsidTr="009C18B0">
        <w:trPr>
          <w:trHeight w:val="814"/>
        </w:trPr>
        <w:tc>
          <w:tcPr>
            <w:tcW w:w="1530" w:type="dxa"/>
          </w:tcPr>
          <w:p w:rsidR="009C18B0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9C18B0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9C18B0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9C18B0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9C18B0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9C18B0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9C18B0" w:rsidRDefault="009C18B0" w:rsidP="009C18B0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</w:tbl>
    <w:p w:rsidR="009C18B0" w:rsidRDefault="009C18B0" w:rsidP="009C18B0">
      <w:pPr>
        <w:rPr>
          <w:rFonts w:ascii="Sylfaen" w:hAnsi="Sylfaen"/>
          <w:sz w:val="32"/>
          <w:szCs w:val="32"/>
          <w:lang w:val="hy-AM"/>
        </w:rPr>
      </w:pPr>
    </w:p>
    <w:tbl>
      <w:tblPr>
        <w:tblStyle w:val="a4"/>
        <w:tblpPr w:leftFromText="180" w:rightFromText="180" w:vertAnchor="text" w:horzAnchor="margin" w:tblpY="551"/>
        <w:tblW w:w="9351" w:type="dxa"/>
        <w:tblLook w:val="04A0" w:firstRow="1" w:lastRow="0" w:firstColumn="1" w:lastColumn="0" w:noHBand="0" w:noVBand="1"/>
      </w:tblPr>
      <w:tblGrid>
        <w:gridCol w:w="846"/>
        <w:gridCol w:w="6667"/>
        <w:gridCol w:w="1838"/>
      </w:tblGrid>
      <w:tr w:rsidR="009C18B0" w:rsidRPr="00065C55" w:rsidTr="009C18B0">
        <w:tc>
          <w:tcPr>
            <w:tcW w:w="846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1.</w:t>
            </w:r>
          </w:p>
        </w:tc>
        <w:tc>
          <w:tcPr>
            <w:tcW w:w="6667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Քանի՞ շաբաթ ունի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մայիս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ամիսը։   </w:t>
            </w:r>
          </w:p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                                                                 </w:t>
            </w:r>
          </w:p>
        </w:tc>
        <w:tc>
          <w:tcPr>
            <w:tcW w:w="1838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9C18B0" w:rsidRPr="00065C55" w:rsidTr="009C18B0">
        <w:tc>
          <w:tcPr>
            <w:tcW w:w="846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2.</w:t>
            </w:r>
          </w:p>
        </w:tc>
        <w:tc>
          <w:tcPr>
            <w:tcW w:w="6667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Քանի՞ 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երեքշաբթի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ունի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մայիս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ամիսը։</w:t>
            </w:r>
          </w:p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c>
          <w:tcPr>
            <w:tcW w:w="846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3.</w:t>
            </w:r>
          </w:p>
        </w:tc>
        <w:tc>
          <w:tcPr>
            <w:tcW w:w="6667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Այսօր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մայիսի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քանի՞սն է։ Օրացույցի վրա կարմիրով նշի՛ր  այսօրվա ամսաթիվը։</w:t>
            </w:r>
          </w:p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9C18B0" w:rsidRPr="00065C55" w:rsidTr="009C18B0">
        <w:tc>
          <w:tcPr>
            <w:tcW w:w="846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4.</w:t>
            </w:r>
          </w:p>
        </w:tc>
        <w:tc>
          <w:tcPr>
            <w:tcW w:w="6667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Վաղը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մայիս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 քանի՞սը կլինի։ Նշի՛ր կանաչով։</w:t>
            </w:r>
          </w:p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9C18B0" w:rsidRPr="00065C55" w:rsidTr="009C18B0">
        <w:tc>
          <w:tcPr>
            <w:tcW w:w="846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5.</w:t>
            </w:r>
          </w:p>
        </w:tc>
        <w:tc>
          <w:tcPr>
            <w:tcW w:w="6667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Հինգ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օր առաջ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մայիս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 քանի՞սն էր։ Նշի՛ր կապույտով։</w:t>
            </w:r>
          </w:p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9C18B0" w:rsidRPr="009C18B0" w:rsidTr="009C18B0">
        <w:tc>
          <w:tcPr>
            <w:tcW w:w="846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6. </w:t>
            </w:r>
          </w:p>
        </w:tc>
        <w:tc>
          <w:tcPr>
            <w:tcW w:w="6667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Ութ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օրից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մայիս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 քանի՞սը կլինի։</w:t>
            </w:r>
          </w:p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9C18B0" w:rsidRPr="00065C55" w:rsidTr="009C18B0">
        <w:tc>
          <w:tcPr>
            <w:tcW w:w="846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 xml:space="preserve">7. </w:t>
            </w:r>
          </w:p>
        </w:tc>
        <w:tc>
          <w:tcPr>
            <w:tcW w:w="6667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Երեք 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օր առաջ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մայիս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 քանի՞սն էր։</w:t>
            </w:r>
          </w:p>
        </w:tc>
        <w:tc>
          <w:tcPr>
            <w:tcW w:w="1838" w:type="dxa"/>
          </w:tcPr>
          <w:p w:rsidR="009C18B0" w:rsidRPr="00065C55" w:rsidRDefault="009C18B0" w:rsidP="009C18B0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</w:tbl>
    <w:p w:rsidR="009C18B0" w:rsidRPr="009C18B0" w:rsidRDefault="009C18B0" w:rsidP="009C18B0">
      <w:pPr>
        <w:rPr>
          <w:rFonts w:ascii="Sylfaen" w:hAnsi="Sylfaen"/>
          <w:b/>
          <w:color w:val="auto"/>
          <w:sz w:val="28"/>
          <w:szCs w:val="28"/>
          <w:lang w:val="hy-AM"/>
        </w:rPr>
      </w:pP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t>Կարդա՛ և պատասխանի՛ր հարցերին։</w:t>
      </w:r>
    </w:p>
    <w:p w:rsidR="009C18B0" w:rsidRPr="00065C55" w:rsidRDefault="009C18B0" w:rsidP="009C18B0">
      <w:pPr>
        <w:rPr>
          <w:rFonts w:ascii="Sylfaen" w:hAnsi="Sylfaen"/>
          <w:color w:val="auto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color w:val="auto"/>
          <w:sz w:val="28"/>
          <w:szCs w:val="28"/>
          <w:lang w:val="hy-AM"/>
        </w:rPr>
      </w:pP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t>Նշի՛ր ճիշտ պատասխանը։</w:t>
      </w:r>
    </w:p>
    <w:p w:rsidR="009C18B0" w:rsidRPr="00065C55" w:rsidRDefault="009C18B0" w:rsidP="009C18B0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>Մայիս</w:t>
      </w:r>
      <w:r w:rsidRPr="00065C55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1</w:t>
      </w:r>
      <w:r w:rsidRPr="009C18B0">
        <w:rPr>
          <w:rFonts w:ascii="Sylfaen" w:hAnsi="Sylfaen"/>
          <w:sz w:val="24"/>
          <w:szCs w:val="24"/>
          <w:lang w:val="hy-AM"/>
        </w:rPr>
        <w:t>5</w:t>
      </w:r>
      <w:r w:rsidRPr="00065C55">
        <w:rPr>
          <w:rFonts w:ascii="Sylfaen" w:hAnsi="Sylfaen"/>
          <w:sz w:val="24"/>
          <w:szCs w:val="24"/>
          <w:lang w:val="hy-AM"/>
        </w:rPr>
        <w:t>-ը շաբաթվա ի՞նչ օր է։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9C18B0" w:rsidRPr="00065C55" w:rsidTr="009C18B0">
        <w:trPr>
          <w:trHeight w:val="771"/>
        </w:trPr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9C18B0" w:rsidRPr="00065C55" w:rsidRDefault="009C18B0" w:rsidP="009C18B0">
      <w:pPr>
        <w:rPr>
          <w:rFonts w:ascii="Sylfaen" w:hAnsi="Sylfaen"/>
          <w:color w:val="auto"/>
          <w:lang w:val="hy-AM"/>
        </w:rPr>
      </w:pPr>
    </w:p>
    <w:p w:rsidR="009C18B0" w:rsidRPr="00065C55" w:rsidRDefault="009C18B0" w:rsidP="009C18B0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Մայիս</w:t>
      </w:r>
      <w:r w:rsidRPr="00065C55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21</w:t>
      </w:r>
      <w:r w:rsidRPr="00065C55">
        <w:rPr>
          <w:rFonts w:ascii="Sylfaen" w:hAnsi="Sylfaen"/>
          <w:sz w:val="24"/>
          <w:szCs w:val="24"/>
          <w:lang w:val="hy-AM"/>
        </w:rPr>
        <w:t>-ը շաբաթվա ի՞նչ օր է լինելու։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9C18B0" w:rsidRPr="00065C55" w:rsidTr="009C18B0">
        <w:trPr>
          <w:trHeight w:val="771"/>
        </w:trPr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9C18B0" w:rsidRPr="00065C55" w:rsidRDefault="009C18B0" w:rsidP="009C18B0">
      <w:pPr>
        <w:rPr>
          <w:rFonts w:ascii="Sylfaen" w:hAnsi="Sylfaen"/>
          <w:color w:val="auto"/>
          <w:lang w:val="hy-AM"/>
        </w:rPr>
      </w:pPr>
    </w:p>
    <w:p w:rsidR="009C18B0" w:rsidRPr="00065C55" w:rsidRDefault="009C18B0" w:rsidP="009C18B0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Հինգ</w:t>
      </w:r>
      <w:r w:rsidRPr="00065C55">
        <w:rPr>
          <w:rFonts w:ascii="Sylfaen" w:hAnsi="Sylfaen"/>
          <w:sz w:val="24"/>
          <w:szCs w:val="24"/>
          <w:lang w:val="hy-AM"/>
        </w:rPr>
        <w:t xml:space="preserve"> օրից շաբաթվա ո՞ր օրն է լինելու։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9C18B0" w:rsidRPr="00065C55" w:rsidTr="009C18B0">
        <w:trPr>
          <w:trHeight w:val="771"/>
        </w:trPr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9C18B0" w:rsidRPr="00065C55" w:rsidRDefault="009C18B0" w:rsidP="009C18B0">
      <w:pPr>
        <w:rPr>
          <w:rFonts w:ascii="Sylfaen" w:hAnsi="Sylfaen"/>
          <w:color w:val="auto"/>
          <w:lang w:val="hy-AM"/>
        </w:rPr>
      </w:pPr>
    </w:p>
    <w:p w:rsidR="009C18B0" w:rsidRPr="00065C55" w:rsidRDefault="009C18B0" w:rsidP="009C18B0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Յոթ</w:t>
      </w:r>
      <w:r w:rsidRPr="00065C55">
        <w:rPr>
          <w:rFonts w:ascii="Sylfaen" w:hAnsi="Sylfaen"/>
          <w:sz w:val="24"/>
          <w:szCs w:val="24"/>
          <w:lang w:val="hy-AM"/>
        </w:rPr>
        <w:t xml:space="preserve"> օր առաջ շաբաթվա ի՞նչ օր էր։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9C18B0" w:rsidRPr="00065C55" w:rsidTr="009C18B0">
        <w:trPr>
          <w:trHeight w:val="771"/>
        </w:trPr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9C18B0" w:rsidRPr="00065C55" w:rsidRDefault="009C18B0" w:rsidP="009C18B0">
      <w:pPr>
        <w:pStyle w:val="af4"/>
        <w:rPr>
          <w:rFonts w:ascii="Sylfaen" w:hAnsi="Sylfaen"/>
          <w:sz w:val="24"/>
          <w:szCs w:val="24"/>
          <w:lang w:val="hy-AM"/>
        </w:rPr>
      </w:pPr>
    </w:p>
    <w:p w:rsidR="009C18B0" w:rsidRPr="00065C55" w:rsidRDefault="009C18B0" w:rsidP="009C18B0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65C55">
        <w:rPr>
          <w:rFonts w:ascii="Sylfaen" w:hAnsi="Sylfaen"/>
          <w:sz w:val="24"/>
          <w:szCs w:val="24"/>
          <w:lang w:val="hy-AM"/>
        </w:rPr>
        <w:t>Ինչպիսի՞ եղանակ է այսօր։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7"/>
        <w:gridCol w:w="1296"/>
        <w:gridCol w:w="1478"/>
        <w:gridCol w:w="1451"/>
        <w:gridCol w:w="1292"/>
        <w:gridCol w:w="1190"/>
        <w:gridCol w:w="1341"/>
      </w:tblGrid>
      <w:tr w:rsidR="009C18B0" w:rsidRPr="00065C55" w:rsidTr="009C18B0">
        <w:trPr>
          <w:trHeight w:val="771"/>
        </w:trPr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արևոտ</w:t>
            </w:r>
          </w:p>
        </w:tc>
        <w:tc>
          <w:tcPr>
            <w:tcW w:w="1480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քամոտ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անձրևային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ամպամած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ցրտոտ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տաք</w:t>
            </w:r>
          </w:p>
        </w:tc>
        <w:tc>
          <w:tcPr>
            <w:tcW w:w="1481" w:type="dxa"/>
          </w:tcPr>
          <w:p w:rsidR="009C18B0" w:rsidRPr="00065C55" w:rsidRDefault="009C18B0" w:rsidP="009C18B0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պայծառ</w:t>
            </w:r>
          </w:p>
        </w:tc>
      </w:tr>
    </w:tbl>
    <w:p w:rsidR="009C18B0" w:rsidRPr="00065C55" w:rsidRDefault="009C18B0" w:rsidP="009C18B0">
      <w:pPr>
        <w:rPr>
          <w:rFonts w:ascii="Sylfaen" w:hAnsi="Sylfaen"/>
          <w:color w:val="auto"/>
          <w:lang w:val="hy-AM"/>
        </w:rPr>
      </w:pPr>
    </w:p>
    <w:p w:rsid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62DBC" w:rsidRPr="009C18B0" w:rsidRDefault="00162DBC" w:rsidP="00162DBC">
      <w:pPr>
        <w:rPr>
          <w:rFonts w:ascii="Sylfaen" w:hAnsi="Sylfaen"/>
          <w:sz w:val="28"/>
          <w:szCs w:val="28"/>
          <w:lang w:val="hy-AM"/>
        </w:rPr>
      </w:pPr>
    </w:p>
    <w:p w:rsidR="009C18B0" w:rsidRDefault="009C18B0" w:rsidP="009C18B0">
      <w:pPr>
        <w:spacing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</w:p>
    <w:p w:rsidR="009C18B0" w:rsidRPr="00D6632B" w:rsidRDefault="009C18B0" w:rsidP="009C18B0">
      <w:pPr>
        <w:spacing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D6632B">
        <w:rPr>
          <w:rFonts w:ascii="Sylfaen" w:hAnsi="Sylfaen"/>
          <w:b/>
          <w:sz w:val="28"/>
          <w:szCs w:val="28"/>
          <w:lang w:val="hy-AM"/>
        </w:rPr>
        <w:t xml:space="preserve">Պատմի՛ր </w:t>
      </w:r>
      <w:r>
        <w:rPr>
          <w:rFonts w:ascii="Sylfaen" w:hAnsi="Sylfaen"/>
          <w:b/>
          <w:sz w:val="28"/>
          <w:szCs w:val="28"/>
          <w:lang w:val="en-US"/>
        </w:rPr>
        <w:t>36</w:t>
      </w:r>
      <w:r w:rsidRPr="00D6632B">
        <w:rPr>
          <w:rFonts w:ascii="Sylfaen" w:hAnsi="Sylfaen"/>
          <w:b/>
          <w:sz w:val="28"/>
          <w:szCs w:val="28"/>
        </w:rPr>
        <w:t xml:space="preserve"> </w:t>
      </w:r>
      <w:r w:rsidRPr="00D6632B">
        <w:rPr>
          <w:rFonts w:ascii="Sylfaen" w:hAnsi="Sylfaen"/>
          <w:b/>
          <w:sz w:val="28"/>
          <w:szCs w:val="28"/>
          <w:lang w:val="hy-AM"/>
        </w:rPr>
        <w:t>թվի մասին</w:t>
      </w:r>
    </w:p>
    <w:p w:rsidR="009C18B0" w:rsidRDefault="009C18B0" w:rsidP="009C18B0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lastRenderedPageBreak/>
        <w:t>Թիվը գրի՛ր տառերով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———————————————————— 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Ներկայացրո՛ւ կարգային գումարելիների գումարի տեսքով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>36</w:t>
      </w:r>
      <w:r w:rsidRPr="00D6632B">
        <w:rPr>
          <w:rFonts w:ascii="Sylfaen" w:hAnsi="Sylfaen"/>
          <w:sz w:val="28"/>
          <w:szCs w:val="28"/>
          <w:lang w:val="hy-AM"/>
        </w:rPr>
        <w:t xml:space="preserve"> = ___ + ___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Քանի՞ տասնյակ և միավոր ունի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Ունի —— տասնյակ և —— միավոր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Հարևան թվերն են՝ ——— և ————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Հաջորդող թիվն է ՝ ———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Նախորդող թիվն է՝ ——— 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Զո՞ւյգ է, թե՞ կենտ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Միանի՞շ է, թե՞ երկնիշ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——————— 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Մեծացրո՛ւ </w:t>
      </w:r>
    </w:p>
    <w:p w:rsidR="009C18B0" w:rsidRPr="00D6632B" w:rsidRDefault="009C18B0" w:rsidP="009C18B0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3-ով —————————</w:t>
      </w:r>
    </w:p>
    <w:p w:rsidR="009C18B0" w:rsidRPr="00D6632B" w:rsidRDefault="009C18B0" w:rsidP="009C18B0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2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9C18B0" w:rsidRPr="00D6632B" w:rsidRDefault="009C18B0" w:rsidP="009C18B0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10</w:t>
      </w:r>
      <w:r w:rsidRPr="00D6632B">
        <w:rPr>
          <w:rFonts w:ascii="Sylfaen" w:hAnsi="Sylfaen"/>
          <w:sz w:val="28"/>
          <w:szCs w:val="28"/>
          <w:lang w:val="hy-AM"/>
        </w:rPr>
        <w:t xml:space="preserve">-ով ————————— </w:t>
      </w:r>
    </w:p>
    <w:p w:rsidR="009C18B0" w:rsidRPr="00D6632B" w:rsidRDefault="009C18B0" w:rsidP="009C18B0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Փոքրացրո՛ւ </w:t>
      </w:r>
    </w:p>
    <w:p w:rsidR="009C18B0" w:rsidRPr="00D6632B" w:rsidRDefault="009C18B0" w:rsidP="009C18B0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</w:rPr>
        <w:t>2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9C18B0" w:rsidRPr="00D6632B" w:rsidRDefault="009C18B0" w:rsidP="009C18B0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5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9C18B0" w:rsidRPr="00D6632B" w:rsidRDefault="009C18B0" w:rsidP="009C18B0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2</w:t>
      </w:r>
      <w:r w:rsidRPr="00D6632B">
        <w:rPr>
          <w:rFonts w:ascii="Sylfaen" w:hAnsi="Sylfaen"/>
          <w:sz w:val="28"/>
          <w:szCs w:val="28"/>
          <w:lang w:val="hy-AM"/>
        </w:rPr>
        <w:t xml:space="preserve">0-ով ———————— </w:t>
      </w:r>
    </w:p>
    <w:p w:rsid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F17CDD" w:rsidRDefault="00F17CDD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Pr="009C18B0" w:rsidRDefault="00A23595" w:rsidP="009C18B0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Լրացրո՛ւ աղյուսակը։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561"/>
        <w:gridCol w:w="1843"/>
        <w:gridCol w:w="567"/>
        <w:gridCol w:w="1843"/>
      </w:tblGrid>
      <w:tr w:rsidR="009C18B0" w:rsidTr="009C18B0">
        <w:trPr>
          <w:trHeight w:val="576"/>
        </w:trPr>
        <w:tc>
          <w:tcPr>
            <w:tcW w:w="1702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գումարելի</w:t>
            </w:r>
          </w:p>
        </w:tc>
        <w:tc>
          <w:tcPr>
            <w:tcW w:w="561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843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գումարելի</w:t>
            </w:r>
          </w:p>
        </w:tc>
        <w:tc>
          <w:tcPr>
            <w:tcW w:w="567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843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գումար</w:t>
            </w:r>
          </w:p>
        </w:tc>
      </w:tr>
      <w:tr w:rsidR="009C18B0" w:rsidTr="009C18B0">
        <w:trPr>
          <w:trHeight w:val="57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lastRenderedPageBreak/>
              <w:t>4</w:t>
            </w:r>
          </w:p>
        </w:tc>
        <w:tc>
          <w:tcPr>
            <w:tcW w:w="561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1843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Tr="009C18B0">
        <w:trPr>
          <w:trHeight w:val="59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61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1843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Tr="009C18B0">
        <w:trPr>
          <w:trHeight w:val="57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561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1843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Tr="009C18B0">
        <w:trPr>
          <w:trHeight w:val="57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</w:t>
            </w:r>
          </w:p>
        </w:tc>
        <w:tc>
          <w:tcPr>
            <w:tcW w:w="561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1843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Tr="009C18B0">
        <w:trPr>
          <w:trHeight w:val="57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22</w:t>
            </w:r>
          </w:p>
        </w:tc>
        <w:tc>
          <w:tcPr>
            <w:tcW w:w="561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1843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Գտի՛ր անհայտ գումարելին։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7 + ___ = 10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8 + ___ = 11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10 + ___ = 17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20 + ___ = 50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45 + ___ = 65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Հաշվի՛ր։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 w:rsidRPr="00042821">
        <w:rPr>
          <w:rFonts w:ascii="Sylfaen" w:hAnsi="Sylfaen"/>
          <w:sz w:val="28"/>
          <w:szCs w:val="28"/>
          <w:highlight w:val="green"/>
        </w:rPr>
        <w:t>3</w:t>
      </w:r>
      <w:r w:rsidRPr="00042821">
        <w:rPr>
          <w:rFonts w:ascii="Sylfaen" w:hAnsi="Sylfaen"/>
          <w:sz w:val="28"/>
          <w:szCs w:val="28"/>
          <w:highlight w:val="yellow"/>
        </w:rPr>
        <w:t>4</w:t>
      </w:r>
      <w:r>
        <w:rPr>
          <w:rFonts w:ascii="Sylfaen" w:hAnsi="Sylfaen"/>
          <w:sz w:val="28"/>
          <w:szCs w:val="28"/>
        </w:rPr>
        <w:t xml:space="preserve"> + </w:t>
      </w:r>
      <w:r w:rsidRPr="00042821">
        <w:rPr>
          <w:rFonts w:ascii="Sylfaen" w:hAnsi="Sylfaen"/>
          <w:sz w:val="28"/>
          <w:szCs w:val="28"/>
          <w:highlight w:val="green"/>
        </w:rPr>
        <w:t>2</w:t>
      </w:r>
      <w:r w:rsidRPr="00042821">
        <w:rPr>
          <w:rFonts w:ascii="Sylfaen" w:hAnsi="Sylfaen"/>
          <w:sz w:val="28"/>
          <w:szCs w:val="28"/>
          <w:highlight w:val="yellow"/>
        </w:rPr>
        <w:t>1</w:t>
      </w:r>
      <w:r>
        <w:rPr>
          <w:rFonts w:ascii="Sylfaen" w:hAnsi="Sylfaen"/>
          <w:sz w:val="28"/>
          <w:szCs w:val="28"/>
        </w:rPr>
        <w:t xml:space="preserve"> = 50 + 5 = </w:t>
      </w:r>
      <w:r w:rsidRPr="00042821">
        <w:rPr>
          <w:rFonts w:ascii="Sylfaen" w:hAnsi="Sylfaen"/>
          <w:sz w:val="28"/>
          <w:szCs w:val="28"/>
          <w:highlight w:val="green"/>
        </w:rPr>
        <w:t>5</w:t>
      </w:r>
      <w:r w:rsidRPr="00042821">
        <w:rPr>
          <w:rFonts w:ascii="Sylfaen" w:hAnsi="Sylfaen"/>
          <w:sz w:val="28"/>
          <w:szCs w:val="28"/>
          <w:highlight w:val="yellow"/>
        </w:rPr>
        <w:t>5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25 + 12 =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53 + 35 =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85 + 11 = </w:t>
      </w:r>
    </w:p>
    <w:p w:rsidR="009C18B0" w:rsidRDefault="009C18B0" w:rsidP="009C18B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41 + 57 = </w:t>
      </w:r>
    </w:p>
    <w:p w:rsidR="00670986" w:rsidRDefault="00670986" w:rsidP="009C18B0">
      <w:pPr>
        <w:rPr>
          <w:rFonts w:ascii="Sylfaen" w:hAnsi="Sylfaen"/>
          <w:sz w:val="28"/>
          <w:szCs w:val="28"/>
        </w:rPr>
      </w:pPr>
    </w:p>
    <w:p w:rsidR="00670986" w:rsidRPr="009C18B0" w:rsidRDefault="00670986" w:rsidP="00670986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Գրի՛ր՝ ժամը քանիսին է</w:t>
      </w:r>
      <w:r>
        <w:rPr>
          <w:rFonts w:ascii="Sylfaen" w:hAnsi="Sylfaen"/>
          <w:b/>
          <w:sz w:val="28"/>
          <w:szCs w:val="28"/>
          <w:lang w:val="hy-AM"/>
        </w:rPr>
        <w:t>։</w:t>
      </w:r>
    </w:p>
    <w:p w:rsidR="00670986" w:rsidRDefault="00670986" w:rsidP="009C18B0">
      <w:pPr>
        <w:rPr>
          <w:rFonts w:ascii="Sylfaen" w:hAnsi="Sylfaen"/>
          <w:sz w:val="28"/>
          <w:szCs w:val="28"/>
        </w:rPr>
      </w:pPr>
    </w:p>
    <w:p w:rsidR="00670986" w:rsidRDefault="00670986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32865"/>
            <wp:effectExtent l="0" t="0" r="3175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earning-time-clock-educational-activity-worksheet-kids-toddlers_78007-1397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4"/>
                    <a:stretch/>
                  </pic:blipFill>
                  <pic:spPr bwMode="auto">
                    <a:xfrm>
                      <a:off x="0" y="0"/>
                      <a:ext cx="5940425" cy="45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670986" w:rsidTr="00670986">
        <w:tc>
          <w:tcPr>
            <w:tcW w:w="1557" w:type="dxa"/>
          </w:tcPr>
          <w:p w:rsidR="00670986" w:rsidRDefault="00670986" w:rsidP="00670986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1557" w:type="dxa"/>
          </w:tcPr>
          <w:p w:rsidR="00670986" w:rsidRDefault="00670986" w:rsidP="00670986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Բ</w:t>
            </w:r>
          </w:p>
        </w:tc>
        <w:tc>
          <w:tcPr>
            <w:tcW w:w="1557" w:type="dxa"/>
          </w:tcPr>
          <w:p w:rsidR="00670986" w:rsidRDefault="00670986" w:rsidP="00670986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Գ</w:t>
            </w:r>
          </w:p>
        </w:tc>
        <w:tc>
          <w:tcPr>
            <w:tcW w:w="1558" w:type="dxa"/>
          </w:tcPr>
          <w:p w:rsidR="00670986" w:rsidRDefault="00670986" w:rsidP="00670986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Դ</w:t>
            </w:r>
          </w:p>
        </w:tc>
        <w:tc>
          <w:tcPr>
            <w:tcW w:w="1558" w:type="dxa"/>
          </w:tcPr>
          <w:p w:rsidR="00670986" w:rsidRDefault="00670986" w:rsidP="00670986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Ե</w:t>
            </w:r>
          </w:p>
        </w:tc>
        <w:tc>
          <w:tcPr>
            <w:tcW w:w="1558" w:type="dxa"/>
          </w:tcPr>
          <w:p w:rsidR="00670986" w:rsidRDefault="00670986" w:rsidP="00670986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Զ</w:t>
            </w:r>
          </w:p>
        </w:tc>
      </w:tr>
      <w:tr w:rsidR="00670986" w:rsidTr="00670986">
        <w:tc>
          <w:tcPr>
            <w:tcW w:w="1557" w:type="dxa"/>
          </w:tcPr>
          <w:p w:rsidR="00670986" w:rsidRDefault="00670986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7" w:type="dxa"/>
          </w:tcPr>
          <w:p w:rsidR="00670986" w:rsidRDefault="00670986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7" w:type="dxa"/>
          </w:tcPr>
          <w:p w:rsidR="00670986" w:rsidRDefault="00670986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8" w:type="dxa"/>
          </w:tcPr>
          <w:p w:rsidR="00670986" w:rsidRDefault="00670986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8" w:type="dxa"/>
          </w:tcPr>
          <w:p w:rsidR="00670986" w:rsidRDefault="00670986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8" w:type="dxa"/>
          </w:tcPr>
          <w:p w:rsidR="00670986" w:rsidRDefault="00670986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</w:tbl>
    <w:p w:rsidR="00670986" w:rsidRDefault="00670986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br w:type="page"/>
      </w:r>
    </w:p>
    <w:p w:rsidR="009C18B0" w:rsidRPr="009C18B0" w:rsidRDefault="00A23595" w:rsidP="009C18B0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lastRenderedPageBreak/>
        <w:t>Լրացրո՛ւ աղյուսակը։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561"/>
        <w:gridCol w:w="1843"/>
        <w:gridCol w:w="567"/>
        <w:gridCol w:w="2127"/>
      </w:tblGrid>
      <w:tr w:rsidR="009C18B0" w:rsidTr="009C18B0">
        <w:trPr>
          <w:trHeight w:val="576"/>
        </w:trPr>
        <w:tc>
          <w:tcPr>
            <w:tcW w:w="1702" w:type="dxa"/>
          </w:tcPr>
          <w:p w:rsidR="009C18B0" w:rsidRP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Նվազելի</w:t>
            </w:r>
          </w:p>
        </w:tc>
        <w:tc>
          <w:tcPr>
            <w:tcW w:w="561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843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Հանելի</w:t>
            </w:r>
          </w:p>
        </w:tc>
        <w:tc>
          <w:tcPr>
            <w:tcW w:w="567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27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Տարբերություն</w:t>
            </w:r>
          </w:p>
        </w:tc>
      </w:tr>
      <w:tr w:rsidR="009C18B0" w:rsidTr="009C18B0">
        <w:trPr>
          <w:trHeight w:val="576"/>
        </w:trPr>
        <w:tc>
          <w:tcPr>
            <w:tcW w:w="1702" w:type="dxa"/>
          </w:tcPr>
          <w:p w:rsidR="009C18B0" w:rsidRPr="009C18B0" w:rsidRDefault="009C18B0" w:rsidP="009C18B0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8</w:t>
            </w:r>
          </w:p>
        </w:tc>
        <w:tc>
          <w:tcPr>
            <w:tcW w:w="561" w:type="dxa"/>
          </w:tcPr>
          <w:p w:rsidR="009C18B0" w:rsidRPr="009C18B0" w:rsidRDefault="009C18B0" w:rsidP="009C18B0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 xml:space="preserve">– 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127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Tr="009C18B0">
        <w:trPr>
          <w:trHeight w:val="59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13</w:t>
            </w:r>
          </w:p>
        </w:tc>
        <w:tc>
          <w:tcPr>
            <w:tcW w:w="561" w:type="dxa"/>
          </w:tcPr>
          <w:p w:rsidR="009C18B0" w:rsidRDefault="009C18B0" w:rsidP="009C18B0">
            <w:r w:rsidRPr="00F25649">
              <w:rPr>
                <w:rFonts w:ascii="Sylfaen" w:hAnsi="Sylfaen"/>
                <w:sz w:val="28"/>
                <w:szCs w:val="28"/>
                <w:lang w:val="hy-AM"/>
              </w:rPr>
              <w:t xml:space="preserve">– 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127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Tr="009C18B0">
        <w:trPr>
          <w:trHeight w:val="57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24</w:t>
            </w:r>
          </w:p>
        </w:tc>
        <w:tc>
          <w:tcPr>
            <w:tcW w:w="561" w:type="dxa"/>
          </w:tcPr>
          <w:p w:rsidR="009C18B0" w:rsidRDefault="009C18B0" w:rsidP="009C18B0">
            <w:r w:rsidRPr="00F25649">
              <w:rPr>
                <w:rFonts w:ascii="Sylfaen" w:hAnsi="Sylfaen"/>
                <w:sz w:val="28"/>
                <w:szCs w:val="28"/>
                <w:lang w:val="hy-AM"/>
              </w:rPr>
              <w:t xml:space="preserve">– 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127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Tr="009C18B0">
        <w:trPr>
          <w:trHeight w:val="57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39</w:t>
            </w:r>
          </w:p>
        </w:tc>
        <w:tc>
          <w:tcPr>
            <w:tcW w:w="561" w:type="dxa"/>
          </w:tcPr>
          <w:p w:rsidR="009C18B0" w:rsidRDefault="009C18B0" w:rsidP="009C18B0">
            <w:r w:rsidRPr="00F25649">
              <w:rPr>
                <w:rFonts w:ascii="Sylfaen" w:hAnsi="Sylfaen"/>
                <w:sz w:val="28"/>
                <w:szCs w:val="28"/>
                <w:lang w:val="hy-AM"/>
              </w:rPr>
              <w:t xml:space="preserve">– 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127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9C18B0" w:rsidTr="009C18B0">
        <w:trPr>
          <w:trHeight w:val="576"/>
        </w:trPr>
        <w:tc>
          <w:tcPr>
            <w:tcW w:w="1702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25</w:t>
            </w:r>
          </w:p>
        </w:tc>
        <w:tc>
          <w:tcPr>
            <w:tcW w:w="561" w:type="dxa"/>
          </w:tcPr>
          <w:p w:rsidR="009C18B0" w:rsidRDefault="009C18B0" w:rsidP="009C18B0">
            <w:r w:rsidRPr="00F25649">
              <w:rPr>
                <w:rFonts w:ascii="Sylfaen" w:hAnsi="Sylfaen"/>
                <w:sz w:val="28"/>
                <w:szCs w:val="28"/>
                <w:lang w:val="hy-AM"/>
              </w:rPr>
              <w:t xml:space="preserve">– </w:t>
            </w:r>
          </w:p>
        </w:tc>
        <w:tc>
          <w:tcPr>
            <w:tcW w:w="1843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9C18B0" w:rsidRPr="00042821" w:rsidRDefault="009C18B0" w:rsidP="009C18B0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127" w:type="dxa"/>
          </w:tcPr>
          <w:p w:rsidR="009C18B0" w:rsidRDefault="009C18B0" w:rsidP="009C18B0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</w:p>
    <w:p w:rsidR="00A23595" w:rsidRPr="009C18B0" w:rsidRDefault="00A23595" w:rsidP="00A23595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Գրի՛ր պակասող թիվը։</w:t>
      </w:r>
    </w:p>
    <w:tbl>
      <w:tblPr>
        <w:tblStyle w:val="a4"/>
        <w:tblW w:w="6799" w:type="dxa"/>
        <w:tblLook w:val="04A0" w:firstRow="1" w:lastRow="0" w:firstColumn="1" w:lastColumn="0" w:noHBand="0" w:noVBand="1"/>
      </w:tblPr>
      <w:tblGrid>
        <w:gridCol w:w="1783"/>
        <w:gridCol w:w="428"/>
        <w:gridCol w:w="1895"/>
        <w:gridCol w:w="425"/>
        <w:gridCol w:w="2268"/>
      </w:tblGrid>
      <w:tr w:rsidR="00A23595" w:rsidTr="00A23595">
        <w:trPr>
          <w:trHeight w:val="550"/>
        </w:trPr>
        <w:tc>
          <w:tcPr>
            <w:tcW w:w="1783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նվազելի</w:t>
            </w:r>
          </w:p>
        </w:tc>
        <w:tc>
          <w:tcPr>
            <w:tcW w:w="428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895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հանելի</w:t>
            </w:r>
          </w:p>
        </w:tc>
        <w:tc>
          <w:tcPr>
            <w:tcW w:w="425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268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տարբերություն</w:t>
            </w:r>
          </w:p>
        </w:tc>
      </w:tr>
      <w:tr w:rsidR="00A23595" w:rsidTr="00A23595">
        <w:trPr>
          <w:trHeight w:val="550"/>
        </w:trPr>
        <w:tc>
          <w:tcPr>
            <w:tcW w:w="1783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43</w:t>
            </w:r>
          </w:p>
        </w:tc>
        <w:tc>
          <w:tcPr>
            <w:tcW w:w="428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189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268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A23595" w:rsidTr="00A23595">
        <w:trPr>
          <w:trHeight w:val="571"/>
        </w:trPr>
        <w:tc>
          <w:tcPr>
            <w:tcW w:w="1783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54</w:t>
            </w:r>
          </w:p>
        </w:tc>
        <w:tc>
          <w:tcPr>
            <w:tcW w:w="428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189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50</w:t>
            </w:r>
          </w:p>
        </w:tc>
        <w:tc>
          <w:tcPr>
            <w:tcW w:w="42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268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A23595" w:rsidTr="00A23595">
        <w:trPr>
          <w:trHeight w:val="550"/>
        </w:trPr>
        <w:tc>
          <w:tcPr>
            <w:tcW w:w="1783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42</w:t>
            </w:r>
          </w:p>
        </w:tc>
        <w:tc>
          <w:tcPr>
            <w:tcW w:w="428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1895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268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40</w:t>
            </w:r>
          </w:p>
        </w:tc>
      </w:tr>
      <w:tr w:rsidR="00A23595" w:rsidTr="00A23595">
        <w:trPr>
          <w:trHeight w:val="550"/>
        </w:trPr>
        <w:tc>
          <w:tcPr>
            <w:tcW w:w="1783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98</w:t>
            </w:r>
          </w:p>
        </w:tc>
        <w:tc>
          <w:tcPr>
            <w:tcW w:w="428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1895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42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268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A23595" w:rsidTr="00A23595">
        <w:trPr>
          <w:trHeight w:val="550"/>
        </w:trPr>
        <w:tc>
          <w:tcPr>
            <w:tcW w:w="1783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65</w:t>
            </w:r>
          </w:p>
        </w:tc>
        <w:tc>
          <w:tcPr>
            <w:tcW w:w="428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189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40</w:t>
            </w:r>
          </w:p>
        </w:tc>
        <w:tc>
          <w:tcPr>
            <w:tcW w:w="42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268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A23595" w:rsidTr="00A23595">
        <w:trPr>
          <w:trHeight w:val="550"/>
        </w:trPr>
        <w:tc>
          <w:tcPr>
            <w:tcW w:w="1783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35</w:t>
            </w:r>
          </w:p>
        </w:tc>
        <w:tc>
          <w:tcPr>
            <w:tcW w:w="428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189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14</w:t>
            </w:r>
          </w:p>
        </w:tc>
        <w:tc>
          <w:tcPr>
            <w:tcW w:w="425" w:type="dxa"/>
          </w:tcPr>
          <w:p w:rsidR="00A23595" w:rsidRPr="009E3236" w:rsidRDefault="00A23595" w:rsidP="00A23595">
            <w:pPr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2268" w:type="dxa"/>
          </w:tcPr>
          <w:p w:rsidR="00A23595" w:rsidRDefault="00A23595" w:rsidP="00A23595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A23595" w:rsidRDefault="00A23595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9C18B0" w:rsidRDefault="009C18B0" w:rsidP="009C18B0">
      <w:pPr>
        <w:rPr>
          <w:rFonts w:ascii="Sylfaen" w:hAnsi="Sylfaen"/>
          <w:b/>
          <w:sz w:val="28"/>
          <w:szCs w:val="28"/>
          <w:lang w:val="hy-AM"/>
        </w:rPr>
      </w:pPr>
      <w:r w:rsidRPr="009C18B0">
        <w:rPr>
          <w:rFonts w:ascii="Sylfaen" w:hAnsi="Sylfaen"/>
          <w:b/>
          <w:sz w:val="28"/>
          <w:szCs w:val="28"/>
          <w:lang w:val="hy-AM"/>
        </w:rPr>
        <w:t>Հաշվի՛ր։</w:t>
      </w:r>
    </w:p>
    <w:p w:rsidR="009C18B0" w:rsidRPr="00A23595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highlight w:val="yellow"/>
          <w:lang w:val="hy-AM"/>
        </w:rPr>
        <w:t>2</w:t>
      </w:r>
      <w:r w:rsidRPr="00A23595">
        <w:rPr>
          <w:rFonts w:ascii="Sylfaen" w:hAnsi="Sylfaen"/>
          <w:sz w:val="28"/>
          <w:szCs w:val="28"/>
          <w:highlight w:val="cyan"/>
          <w:lang w:val="hy-AM"/>
        </w:rPr>
        <w:t>3</w:t>
      </w:r>
      <w:r w:rsidRPr="00A23595">
        <w:rPr>
          <w:rFonts w:ascii="Sylfaen" w:hAnsi="Sylfaen"/>
          <w:sz w:val="28"/>
          <w:szCs w:val="28"/>
          <w:lang w:val="hy-AM"/>
        </w:rPr>
        <w:t xml:space="preserve">  - </w:t>
      </w:r>
      <w:r w:rsidRPr="00A23595">
        <w:rPr>
          <w:rFonts w:ascii="Sylfaen" w:hAnsi="Sylfaen"/>
          <w:sz w:val="28"/>
          <w:szCs w:val="28"/>
          <w:highlight w:val="yellow"/>
          <w:lang w:val="hy-AM"/>
        </w:rPr>
        <w:t>1</w:t>
      </w:r>
      <w:r w:rsidRPr="00A23595">
        <w:rPr>
          <w:rFonts w:ascii="Sylfaen" w:hAnsi="Sylfaen"/>
          <w:sz w:val="28"/>
          <w:szCs w:val="28"/>
          <w:highlight w:val="cyan"/>
          <w:lang w:val="hy-AM"/>
        </w:rPr>
        <w:t>2</w:t>
      </w:r>
      <w:r w:rsidRPr="00A23595">
        <w:rPr>
          <w:rFonts w:ascii="Sylfaen" w:hAnsi="Sylfaen"/>
          <w:sz w:val="28"/>
          <w:szCs w:val="28"/>
          <w:lang w:val="hy-AM"/>
        </w:rPr>
        <w:t xml:space="preserve"> = </w:t>
      </w:r>
      <w:r w:rsidR="00A23595" w:rsidRPr="00A23595">
        <w:rPr>
          <w:rFonts w:ascii="Sylfaen" w:hAnsi="Sylfaen"/>
          <w:sz w:val="28"/>
          <w:szCs w:val="28"/>
          <w:lang w:val="hy-AM"/>
        </w:rPr>
        <w:t xml:space="preserve">10 + 1 = </w:t>
      </w:r>
      <w:r w:rsidR="00A23595" w:rsidRPr="00A23595">
        <w:rPr>
          <w:rFonts w:ascii="Sylfaen" w:hAnsi="Sylfaen"/>
          <w:sz w:val="28"/>
          <w:szCs w:val="28"/>
          <w:shd w:val="clear" w:color="auto" w:fill="FFFF00"/>
          <w:lang w:val="hy-AM"/>
        </w:rPr>
        <w:t>1</w:t>
      </w:r>
      <w:r w:rsidR="00A23595" w:rsidRPr="00A23595">
        <w:rPr>
          <w:rFonts w:ascii="Sylfaen" w:hAnsi="Sylfaen"/>
          <w:sz w:val="28"/>
          <w:szCs w:val="28"/>
          <w:highlight w:val="cyan"/>
          <w:lang w:val="hy-AM"/>
        </w:rPr>
        <w:t>1</w:t>
      </w:r>
    </w:p>
    <w:p w:rsidR="009C18B0" w:rsidRPr="00A23595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 xml:space="preserve">45 – 34 = </w:t>
      </w:r>
    </w:p>
    <w:p w:rsidR="009C18B0" w:rsidRPr="00A23595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>67 – 55 =</w:t>
      </w:r>
    </w:p>
    <w:p w:rsidR="009C18B0" w:rsidRPr="00A23595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 xml:space="preserve">98 – 67 = </w:t>
      </w:r>
    </w:p>
    <w:p w:rsidR="009C18B0" w:rsidRDefault="009C18B0" w:rsidP="009C18B0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>89 – 58 =</w:t>
      </w:r>
    </w:p>
    <w:p w:rsidR="00670986" w:rsidRDefault="00670986" w:rsidP="00670986">
      <w:pPr>
        <w:rPr>
          <w:rFonts w:ascii="Sylfaen" w:hAnsi="Sylfaen"/>
          <w:b/>
          <w:noProof/>
          <w:sz w:val="28"/>
          <w:szCs w:val="28"/>
          <w:lang w:val="hy-AM" w:eastAsia="ru-RU"/>
        </w:rPr>
      </w:pPr>
      <w:r>
        <w:rPr>
          <w:rFonts w:ascii="Sylfaen" w:hAnsi="Sylfaen"/>
          <w:b/>
          <w:sz w:val="28"/>
          <w:szCs w:val="28"/>
          <w:lang w:val="hy-AM"/>
        </w:rPr>
        <w:lastRenderedPageBreak/>
        <w:t>Գրի՛ր՝ ժամը քանիսին է։</w:t>
      </w:r>
      <w:r w:rsidRPr="00670986">
        <w:rPr>
          <w:rFonts w:ascii="Sylfaen" w:hAnsi="Sylfaen"/>
          <w:b/>
          <w:noProof/>
          <w:sz w:val="28"/>
          <w:szCs w:val="28"/>
          <w:lang w:val="hy-AM" w:eastAsia="ru-RU"/>
        </w:rPr>
        <w:t xml:space="preserve"> </w:t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 wp14:anchorId="0A2323F5" wp14:editId="01272574">
            <wp:extent cx="5804898" cy="4440398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earning-time-clock-educational-activity-worksheet-kids-toddlers-game-children_78007-135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1" r="2281"/>
                    <a:stretch/>
                  </pic:blipFill>
                  <pic:spPr bwMode="auto">
                    <a:xfrm>
                      <a:off x="0" y="0"/>
                      <a:ext cx="5804898" cy="444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4525A3" w:rsidTr="00B5669D">
        <w:tc>
          <w:tcPr>
            <w:tcW w:w="1557" w:type="dxa"/>
          </w:tcPr>
          <w:p w:rsidR="004525A3" w:rsidRDefault="004525A3" w:rsidP="00B5669D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1557" w:type="dxa"/>
          </w:tcPr>
          <w:p w:rsidR="004525A3" w:rsidRDefault="004525A3" w:rsidP="00B5669D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Բ</w:t>
            </w:r>
          </w:p>
        </w:tc>
        <w:tc>
          <w:tcPr>
            <w:tcW w:w="1557" w:type="dxa"/>
          </w:tcPr>
          <w:p w:rsidR="004525A3" w:rsidRDefault="004525A3" w:rsidP="00B5669D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Գ</w:t>
            </w:r>
          </w:p>
        </w:tc>
        <w:tc>
          <w:tcPr>
            <w:tcW w:w="1558" w:type="dxa"/>
          </w:tcPr>
          <w:p w:rsidR="004525A3" w:rsidRDefault="004525A3" w:rsidP="00B5669D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Դ</w:t>
            </w:r>
          </w:p>
        </w:tc>
        <w:tc>
          <w:tcPr>
            <w:tcW w:w="1558" w:type="dxa"/>
          </w:tcPr>
          <w:p w:rsidR="004525A3" w:rsidRDefault="004525A3" w:rsidP="00B5669D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Ե</w:t>
            </w:r>
          </w:p>
        </w:tc>
        <w:tc>
          <w:tcPr>
            <w:tcW w:w="1558" w:type="dxa"/>
          </w:tcPr>
          <w:p w:rsidR="004525A3" w:rsidRDefault="004525A3" w:rsidP="00B5669D">
            <w:pPr>
              <w:jc w:val="center"/>
              <w:rPr>
                <w:rFonts w:ascii="Sylfaen" w:hAnsi="Sylfaen"/>
                <w:b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8"/>
                <w:szCs w:val="28"/>
                <w:lang w:val="hy-AM"/>
              </w:rPr>
              <w:t>Զ</w:t>
            </w:r>
          </w:p>
        </w:tc>
      </w:tr>
      <w:tr w:rsidR="004525A3" w:rsidTr="00B5669D">
        <w:tc>
          <w:tcPr>
            <w:tcW w:w="1557" w:type="dxa"/>
          </w:tcPr>
          <w:p w:rsidR="004525A3" w:rsidRDefault="004525A3" w:rsidP="00B5669D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7" w:type="dxa"/>
          </w:tcPr>
          <w:p w:rsidR="004525A3" w:rsidRDefault="004525A3" w:rsidP="00B5669D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7" w:type="dxa"/>
          </w:tcPr>
          <w:p w:rsidR="004525A3" w:rsidRDefault="004525A3" w:rsidP="00B5669D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8" w:type="dxa"/>
          </w:tcPr>
          <w:p w:rsidR="004525A3" w:rsidRDefault="004525A3" w:rsidP="00B5669D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8" w:type="dxa"/>
          </w:tcPr>
          <w:p w:rsidR="004525A3" w:rsidRDefault="004525A3" w:rsidP="00B5669D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1558" w:type="dxa"/>
          </w:tcPr>
          <w:p w:rsidR="004525A3" w:rsidRDefault="004525A3" w:rsidP="00B5669D">
            <w:pPr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</w:tbl>
    <w:p w:rsidR="004525A3" w:rsidRPr="009C18B0" w:rsidRDefault="004525A3" w:rsidP="00670986">
      <w:pPr>
        <w:rPr>
          <w:rFonts w:ascii="Sylfaen" w:hAnsi="Sylfaen"/>
          <w:b/>
          <w:sz w:val="28"/>
          <w:szCs w:val="28"/>
          <w:lang w:val="hy-AM"/>
        </w:rPr>
      </w:pPr>
    </w:p>
    <w:p w:rsidR="00670986" w:rsidRPr="00A23595" w:rsidRDefault="00670986" w:rsidP="009C18B0">
      <w:pPr>
        <w:rPr>
          <w:rFonts w:ascii="Sylfaen" w:hAnsi="Sylfaen"/>
          <w:sz w:val="28"/>
          <w:szCs w:val="28"/>
          <w:lang w:val="hy-AM"/>
        </w:rPr>
      </w:pPr>
    </w:p>
    <w:p w:rsidR="00670986" w:rsidRDefault="00670986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br w:type="page"/>
      </w:r>
    </w:p>
    <w:p w:rsidR="009C18B0" w:rsidRPr="00A23595" w:rsidRDefault="00A23595" w:rsidP="009C18B0">
      <w:pPr>
        <w:rPr>
          <w:rFonts w:ascii="Sylfaen" w:hAnsi="Sylfaen"/>
          <w:b/>
          <w:sz w:val="28"/>
          <w:szCs w:val="28"/>
          <w:lang w:val="hy-AM"/>
        </w:rPr>
      </w:pPr>
      <w:r w:rsidRPr="00A23595">
        <w:rPr>
          <w:rFonts w:ascii="Sylfaen" w:hAnsi="Sylfaen"/>
          <w:b/>
          <w:sz w:val="28"/>
          <w:szCs w:val="28"/>
          <w:lang w:val="hy-AM"/>
        </w:rPr>
        <w:lastRenderedPageBreak/>
        <w:t>Լուծի՛ր խնդիրները։</w:t>
      </w:r>
    </w:p>
    <w:p w:rsidR="00A23595" w:rsidRPr="00A2359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Սեխը ծանր է դդումից, բայց թեթև է ձմերուկից։ Ո՞րն է ամենածանրը։</w:t>
      </w:r>
    </w:p>
    <w:p w:rsidR="00A23595" w:rsidRPr="00A2359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A23595" w:rsidRPr="00A23595" w:rsidRDefault="00A23595" w:rsidP="009C18B0">
      <w:pPr>
        <w:rPr>
          <w:rFonts w:ascii="Sylfaen" w:hAnsi="Sylfaen"/>
          <w:sz w:val="28"/>
          <w:szCs w:val="28"/>
          <w:lang w:val="hy-AM"/>
        </w:rPr>
      </w:pPr>
    </w:p>
    <w:p w:rsidR="00A23595" w:rsidRPr="00A2359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Հինգ օր առաջ Արևմտյան դպրոցի սովորողները մասնակցեցին շախմատի ֆլեշմոբին: Շաբաթվա ո՞ր օրն էր ֆլեշմոբը, եթե վաղը կիրակի է:</w:t>
      </w:r>
    </w:p>
    <w:p w:rsidR="00A23595" w:rsidRPr="00A23595" w:rsidRDefault="00A23595" w:rsidP="009C18B0">
      <w:pPr>
        <w:rPr>
          <w:rFonts w:ascii="Sylfaen" w:hAnsi="Sylfaen"/>
          <w:sz w:val="28"/>
          <w:szCs w:val="28"/>
          <w:lang w:val="hy-AM"/>
        </w:rPr>
      </w:pPr>
    </w:p>
    <w:p w:rsidR="00A23595" w:rsidRPr="00A23595" w:rsidRDefault="00A23595" w:rsidP="009C18B0">
      <w:pPr>
        <w:rPr>
          <w:rFonts w:ascii="Sylfaen" w:hAnsi="Sylfaen"/>
          <w:sz w:val="28"/>
          <w:szCs w:val="28"/>
          <w:lang w:val="hy-AM"/>
        </w:rPr>
      </w:pPr>
    </w:p>
    <w:p w:rsidR="00A23595" w:rsidRPr="00A2359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Պարի խմբում կար 19 տղա և 25 աղջիկ: Ամեն օր խմբին միանում էր 2 աղջիկ և 3 տղա: Քանի՞ օրից  պարախմբում տղաների և աղջիկների քանակները կհավասարվեն:</w:t>
      </w:r>
    </w:p>
    <w:p w:rsidR="00A23595" w:rsidRPr="00A2359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A23595" w:rsidRPr="00A23595" w:rsidRDefault="00A23595" w:rsidP="009C18B0">
      <w:pPr>
        <w:rPr>
          <w:rFonts w:ascii="Sylfaen" w:hAnsi="Sylfaen"/>
          <w:sz w:val="28"/>
          <w:szCs w:val="28"/>
          <w:lang w:val="hy-AM"/>
        </w:rPr>
      </w:pPr>
    </w:p>
    <w:p w:rsidR="00A23595" w:rsidRPr="00A2359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Տուփում կա 3 կարմիր և  5 կանաչ միանման գնդակներ։ Առանց նայելու քանի՞ գնդակ պետք է վերցնել, որ գոնե 1 դեղին գնդակ դուրս գա։</w:t>
      </w:r>
    </w:p>
    <w:p w:rsidR="00A23595" w:rsidRPr="00A23595" w:rsidRDefault="00A23595" w:rsidP="009C18B0">
      <w:pPr>
        <w:rPr>
          <w:rFonts w:ascii="Sylfaen" w:hAnsi="Sylfaen"/>
          <w:sz w:val="28"/>
          <w:szCs w:val="28"/>
          <w:lang w:val="hy-AM"/>
        </w:rPr>
      </w:pPr>
    </w:p>
    <w:p w:rsidR="00A23595" w:rsidRPr="00A23595" w:rsidRDefault="00A23595" w:rsidP="009C18B0">
      <w:pPr>
        <w:rPr>
          <w:rFonts w:ascii="Sylfaen" w:hAnsi="Sylfaen"/>
          <w:sz w:val="28"/>
          <w:szCs w:val="28"/>
          <w:lang w:val="hy-AM"/>
        </w:rPr>
      </w:pPr>
    </w:p>
    <w:p w:rsidR="00A23595" w:rsidRPr="00A2359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Գագիկը գարնանը 20 սմ բարձրություն ունեցող եղևնի տնկեց: Տնկին ամեն տարի բարձրանում է 20 սանտիմետրով: Տնկելուց քանի՞ տարի հետո Գագիկի եղևնու բարձրությունը կլինի 80 սմ:</w:t>
      </w:r>
    </w:p>
    <w:p w:rsidR="00A23595" w:rsidRPr="00A23595" w:rsidRDefault="00A23595" w:rsidP="009C18B0">
      <w:pPr>
        <w:rPr>
          <w:rFonts w:ascii="Sylfaen" w:hAnsi="Sylfaen"/>
          <w:sz w:val="28"/>
          <w:szCs w:val="28"/>
          <w:lang w:val="hy-AM"/>
        </w:rPr>
      </w:pPr>
    </w:p>
    <w:p w:rsidR="009C18B0" w:rsidRPr="00A23595" w:rsidRDefault="009C18B0" w:rsidP="009C18B0">
      <w:pPr>
        <w:rPr>
          <w:rFonts w:ascii="Sylfaen" w:hAnsi="Sylfaen"/>
          <w:sz w:val="28"/>
          <w:szCs w:val="28"/>
          <w:lang w:val="hy-AM"/>
        </w:rPr>
      </w:pPr>
    </w:p>
    <w:p w:rsidR="00A23595" w:rsidRPr="00A23595" w:rsidRDefault="00A23595" w:rsidP="00A23595">
      <w:pPr>
        <w:rPr>
          <w:rFonts w:ascii="Sylfaen" w:hAnsi="Sylfaen"/>
          <w:b/>
          <w:sz w:val="28"/>
          <w:szCs w:val="28"/>
          <w:lang w:val="hy-AM"/>
        </w:rPr>
      </w:pPr>
      <w:r w:rsidRPr="00A23595">
        <w:rPr>
          <w:rFonts w:ascii="Sylfaen" w:hAnsi="Sylfaen"/>
          <w:b/>
          <w:sz w:val="28"/>
          <w:szCs w:val="28"/>
          <w:lang w:val="hy-AM"/>
        </w:rPr>
        <w:t>Ըստ օրինակի կազմի՛ր հավասարություններ։</w:t>
      </w:r>
    </w:p>
    <w:tbl>
      <w:tblPr>
        <w:tblStyle w:val="a4"/>
        <w:tblW w:w="9525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8"/>
        <w:gridCol w:w="1588"/>
        <w:gridCol w:w="1588"/>
      </w:tblGrid>
      <w:tr w:rsidR="00A23595" w:rsidRPr="00A23595" w:rsidTr="00B5669D">
        <w:trPr>
          <w:trHeight w:val="809"/>
        </w:trPr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lastRenderedPageBreak/>
              <w:t>7, 5, 12</w:t>
            </w: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8, 3, 11</w:t>
            </w: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5, 9, 14</w:t>
            </w: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7, 8,15</w:t>
            </w: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9, 6, 15</w:t>
            </w: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8, 9, 17</w:t>
            </w:r>
          </w:p>
        </w:tc>
      </w:tr>
      <w:tr w:rsidR="00A23595" w:rsidRPr="00A23595" w:rsidTr="00B5669D">
        <w:trPr>
          <w:trHeight w:val="774"/>
        </w:trPr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7 + 5 =</w:t>
            </w: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A23595" w:rsidRPr="00A23595" w:rsidTr="00B5669D">
        <w:trPr>
          <w:trHeight w:val="809"/>
        </w:trPr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5 + 7 =</w:t>
            </w: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A23595" w:rsidRPr="00A23595" w:rsidTr="00B5669D">
        <w:trPr>
          <w:trHeight w:val="809"/>
        </w:trPr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12 – 5 =</w:t>
            </w: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A23595" w:rsidRPr="00A23595" w:rsidTr="00B5669D">
        <w:trPr>
          <w:trHeight w:val="774"/>
        </w:trPr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</w:rPr>
            </w:pPr>
            <w:r w:rsidRPr="00A23595">
              <w:rPr>
                <w:rFonts w:ascii="Sylfaen" w:hAnsi="Sylfaen"/>
                <w:sz w:val="28"/>
                <w:szCs w:val="28"/>
              </w:rPr>
              <w:t>12 – 7=</w:t>
            </w: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7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A23595" w:rsidRPr="00A23595" w:rsidRDefault="00A23595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A23595" w:rsidRDefault="00A23595" w:rsidP="00A23595">
      <w:pPr>
        <w:rPr>
          <w:rFonts w:ascii="Sylfaen" w:hAnsi="Sylfaen"/>
          <w:sz w:val="32"/>
          <w:szCs w:val="32"/>
          <w:lang w:val="hy-AM"/>
        </w:rPr>
      </w:pPr>
    </w:p>
    <w:p w:rsid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  <w:r w:rsidRPr="00F17CDD">
        <w:rPr>
          <w:rFonts w:ascii="Sylfaen" w:hAnsi="Sylfaen"/>
          <w:b/>
          <w:sz w:val="28"/>
          <w:szCs w:val="28"/>
          <w:lang w:val="hy-AM"/>
        </w:rPr>
        <w:t>Գրի՛ր պատկերների անունները։</w:t>
      </w:r>
    </w:p>
    <w:p w:rsidR="00F17CDD" w:rsidRP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</w:p>
    <w:p w:rsidR="009C18B0" w:rsidRDefault="00F17CDD" w:rsidP="00162DBC">
      <w:pPr>
        <w:pStyle w:val="aa"/>
        <w:rPr>
          <w:rFonts w:ascii="Sylfaen" w:hAnsi="Sylfaen"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416104" cy="1836000"/>
            <wp:effectExtent l="0" t="0" r="0" b="0"/>
            <wp:docPr id="49" name="Рисунок 49" descr="Geometric shape Mathematics Geometry Clip art - Shapes Cliparts png  download - 7787*2653 - Free Transparent Shape png Download. - Clip 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ometric shape Mathematics Geometry Clip art - Shapes Cliparts png  download - 7787*2653 - Free Transparent Shape png Download. - Clip Art  Librar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04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DD" w:rsidRDefault="00F17CDD" w:rsidP="00162DBC">
      <w:pPr>
        <w:pStyle w:val="aa"/>
        <w:rPr>
          <w:rFonts w:ascii="Sylfaen" w:hAnsi="Sylfaen"/>
          <w:sz w:val="28"/>
          <w:szCs w:val="28"/>
          <w:lang w:val="hy-AM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9"/>
        <w:gridCol w:w="6946"/>
      </w:tblGrid>
      <w:tr w:rsidR="00F17CDD" w:rsidRPr="00F17CDD" w:rsidTr="00F17CDD">
        <w:tc>
          <w:tcPr>
            <w:tcW w:w="1696" w:type="dxa"/>
          </w:tcPr>
          <w:p w:rsidR="00F17CDD" w:rsidRPr="00F17CDD" w:rsidRDefault="00F17CDD" w:rsidP="00A23595">
            <w:pPr>
              <w:rPr>
                <w:rFonts w:ascii="Sylfaen" w:hAnsi="Sylfaen"/>
                <w:b/>
                <w:i/>
                <w:sz w:val="28"/>
                <w:szCs w:val="28"/>
                <w:lang w:val="hy-AM"/>
              </w:rPr>
            </w:pPr>
            <w:r w:rsidRPr="00F17CDD">
              <w:rPr>
                <w:rFonts w:ascii="Sylfaen" w:hAnsi="Sylfaen"/>
                <w:b/>
                <w:i/>
                <w:sz w:val="28"/>
                <w:szCs w:val="28"/>
                <w:lang w:val="hy-AM"/>
              </w:rPr>
              <w:t>գույնը</w:t>
            </w:r>
          </w:p>
        </w:tc>
        <w:tc>
          <w:tcPr>
            <w:tcW w:w="7649" w:type="dxa"/>
          </w:tcPr>
          <w:p w:rsidR="00F17CDD" w:rsidRPr="00F17CDD" w:rsidRDefault="00F17CDD" w:rsidP="00A23595">
            <w:pPr>
              <w:rPr>
                <w:rFonts w:ascii="Sylfaen" w:hAnsi="Sylfaen"/>
                <w:b/>
                <w:i/>
                <w:sz w:val="28"/>
                <w:szCs w:val="28"/>
                <w:lang w:val="hy-AM"/>
              </w:rPr>
            </w:pPr>
            <w:r w:rsidRPr="00F17CDD">
              <w:rPr>
                <w:rFonts w:ascii="Sylfaen" w:hAnsi="Sylfaen"/>
                <w:b/>
                <w:i/>
                <w:sz w:val="28"/>
                <w:szCs w:val="28"/>
                <w:lang w:val="hy-AM"/>
              </w:rPr>
              <w:t>Պատկերի անվանումը</w:t>
            </w:r>
          </w:p>
        </w:tc>
      </w:tr>
      <w:tr w:rsidR="00F17CDD" w:rsidTr="00F17CDD">
        <w:tc>
          <w:tcPr>
            <w:tcW w:w="1696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կարմիր</w:t>
            </w:r>
          </w:p>
        </w:tc>
        <w:tc>
          <w:tcPr>
            <w:tcW w:w="7649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շրջան, ութանկյուն</w:t>
            </w:r>
          </w:p>
        </w:tc>
      </w:tr>
      <w:tr w:rsidR="00F17CDD" w:rsidTr="00F17CDD">
        <w:tc>
          <w:tcPr>
            <w:tcW w:w="1696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դեղին</w:t>
            </w:r>
          </w:p>
        </w:tc>
        <w:tc>
          <w:tcPr>
            <w:tcW w:w="7649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F17CDD" w:rsidTr="00F17CDD">
        <w:tc>
          <w:tcPr>
            <w:tcW w:w="1696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կապույտ</w:t>
            </w:r>
          </w:p>
        </w:tc>
        <w:tc>
          <w:tcPr>
            <w:tcW w:w="7649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F17CDD" w:rsidTr="00F17CDD">
        <w:tc>
          <w:tcPr>
            <w:tcW w:w="1696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Կանաչ</w:t>
            </w:r>
          </w:p>
        </w:tc>
        <w:tc>
          <w:tcPr>
            <w:tcW w:w="7649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F17CDD" w:rsidTr="00F17CDD">
        <w:tc>
          <w:tcPr>
            <w:tcW w:w="1696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նարնջագույն</w:t>
            </w:r>
          </w:p>
        </w:tc>
        <w:tc>
          <w:tcPr>
            <w:tcW w:w="7649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F17CDD" w:rsidTr="00F17CDD">
        <w:tc>
          <w:tcPr>
            <w:tcW w:w="1696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Դեղին և հավասարակողմ</w:t>
            </w:r>
          </w:p>
        </w:tc>
        <w:tc>
          <w:tcPr>
            <w:tcW w:w="7649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F17CDD" w:rsidTr="00F17CDD">
        <w:tc>
          <w:tcPr>
            <w:tcW w:w="1696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Կարմիր և բազմանկյուն</w:t>
            </w:r>
          </w:p>
        </w:tc>
        <w:tc>
          <w:tcPr>
            <w:tcW w:w="7649" w:type="dxa"/>
          </w:tcPr>
          <w:p w:rsidR="00F17CDD" w:rsidRDefault="00F17CDD" w:rsidP="00F17CD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A23595" w:rsidRPr="00A23595" w:rsidRDefault="00A23595" w:rsidP="00A23595">
      <w:pPr>
        <w:rPr>
          <w:rFonts w:ascii="Sylfaen" w:hAnsi="Sylfaen"/>
          <w:b/>
          <w:sz w:val="28"/>
          <w:szCs w:val="28"/>
          <w:lang w:val="hy-AM"/>
        </w:rPr>
      </w:pPr>
      <w:r w:rsidRPr="00A23595">
        <w:rPr>
          <w:rFonts w:ascii="Sylfaen" w:hAnsi="Sylfaen"/>
          <w:b/>
          <w:sz w:val="28"/>
          <w:szCs w:val="28"/>
          <w:lang w:val="hy-AM"/>
        </w:rPr>
        <w:t>Հաշվի՛ր․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  <w:lang w:val="hy-AM"/>
        </w:rPr>
      </w:pPr>
    </w:p>
    <w:p w:rsidR="00A23595" w:rsidRPr="00D309EA" w:rsidRDefault="00A23595" w:rsidP="00A23595">
      <w:pPr>
        <w:rPr>
          <w:rFonts w:ascii="Sylfaen" w:hAnsi="Sylfaen"/>
          <w:sz w:val="28"/>
          <w:szCs w:val="28"/>
        </w:rPr>
      </w:pPr>
      <w:r w:rsidRPr="00D309EA">
        <w:rPr>
          <w:rFonts w:ascii="Sylfaen" w:hAnsi="Sylfaen"/>
          <w:sz w:val="28"/>
          <w:szCs w:val="28"/>
        </w:rPr>
        <w:lastRenderedPageBreak/>
        <w:t xml:space="preserve">8 + 4 = </w:t>
      </w:r>
      <w:r w:rsidRPr="00D309EA">
        <w:rPr>
          <w:rFonts w:ascii="Sylfaen" w:hAnsi="Sylfaen"/>
          <w:sz w:val="28"/>
          <w:szCs w:val="28"/>
        </w:rPr>
        <w:tab/>
      </w:r>
      <w:r w:rsidRPr="00D309EA">
        <w:rPr>
          <w:rFonts w:ascii="Sylfaen" w:hAnsi="Sylfaen"/>
          <w:sz w:val="28"/>
          <w:szCs w:val="28"/>
        </w:rPr>
        <w:tab/>
        <w:t>5 + 9 =</w:t>
      </w:r>
      <w:r w:rsidRPr="00D309EA">
        <w:rPr>
          <w:rFonts w:ascii="Sylfaen" w:hAnsi="Sylfaen"/>
          <w:sz w:val="28"/>
          <w:szCs w:val="28"/>
        </w:rPr>
        <w:tab/>
      </w:r>
      <w:r w:rsidRPr="00D309EA">
        <w:rPr>
          <w:rFonts w:ascii="Sylfaen" w:hAnsi="Sylfaen"/>
          <w:sz w:val="28"/>
          <w:szCs w:val="28"/>
        </w:rPr>
        <w:tab/>
        <w:t>7 + 6 =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</w:rPr>
      </w:pPr>
      <w:r w:rsidRPr="00D309EA">
        <w:rPr>
          <w:rFonts w:ascii="Sylfaen" w:hAnsi="Sylfaen"/>
          <w:sz w:val="28"/>
          <w:szCs w:val="28"/>
        </w:rPr>
        <w:t xml:space="preserve">4 + 8 = </w:t>
      </w:r>
      <w:r w:rsidRPr="00D309EA">
        <w:rPr>
          <w:rFonts w:ascii="Sylfaen" w:hAnsi="Sylfaen"/>
          <w:sz w:val="28"/>
          <w:szCs w:val="28"/>
        </w:rPr>
        <w:tab/>
      </w:r>
      <w:r w:rsidRPr="00D309EA">
        <w:rPr>
          <w:rFonts w:ascii="Sylfaen" w:hAnsi="Sylfaen"/>
          <w:sz w:val="28"/>
          <w:szCs w:val="28"/>
        </w:rPr>
        <w:tab/>
        <w:t xml:space="preserve">9 + 5 = </w:t>
      </w:r>
      <w:r w:rsidRPr="00D309EA">
        <w:rPr>
          <w:rFonts w:ascii="Sylfaen" w:hAnsi="Sylfaen"/>
          <w:sz w:val="28"/>
          <w:szCs w:val="28"/>
        </w:rPr>
        <w:tab/>
      </w:r>
      <w:r w:rsidRPr="00D309EA">
        <w:rPr>
          <w:rFonts w:ascii="Sylfaen" w:hAnsi="Sylfaen"/>
          <w:sz w:val="28"/>
          <w:szCs w:val="28"/>
        </w:rPr>
        <w:tab/>
        <w:t>6 + 7 =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</w:rPr>
      </w:pPr>
      <w:r w:rsidRPr="00D309EA">
        <w:rPr>
          <w:rFonts w:ascii="Sylfaen" w:hAnsi="Sylfaen"/>
          <w:sz w:val="28"/>
          <w:szCs w:val="28"/>
        </w:rPr>
        <w:t>12 – 4 =</w:t>
      </w:r>
      <w:r w:rsidRPr="00D309EA">
        <w:rPr>
          <w:rFonts w:ascii="Sylfaen" w:hAnsi="Sylfaen"/>
          <w:sz w:val="28"/>
          <w:szCs w:val="28"/>
        </w:rPr>
        <w:tab/>
      </w:r>
      <w:r w:rsidRPr="00D309EA">
        <w:rPr>
          <w:rFonts w:ascii="Sylfaen" w:hAnsi="Sylfaen"/>
          <w:sz w:val="28"/>
          <w:szCs w:val="28"/>
        </w:rPr>
        <w:tab/>
        <w:t>14 – 5=</w:t>
      </w:r>
      <w:r w:rsidRPr="00D309EA">
        <w:rPr>
          <w:rFonts w:ascii="Sylfaen" w:hAnsi="Sylfaen"/>
          <w:sz w:val="28"/>
          <w:szCs w:val="28"/>
        </w:rPr>
        <w:tab/>
      </w:r>
      <w:r w:rsidRPr="00D309EA">
        <w:rPr>
          <w:rFonts w:ascii="Sylfaen" w:hAnsi="Sylfaen"/>
          <w:sz w:val="28"/>
          <w:szCs w:val="28"/>
        </w:rPr>
        <w:tab/>
        <w:t>13 – 7 =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</w:rPr>
      </w:pPr>
      <w:r w:rsidRPr="00D309EA">
        <w:rPr>
          <w:rFonts w:ascii="Sylfaen" w:hAnsi="Sylfaen"/>
          <w:sz w:val="28"/>
          <w:szCs w:val="28"/>
        </w:rPr>
        <w:t>12 – 8=</w:t>
      </w:r>
      <w:r w:rsidRPr="00D309EA">
        <w:rPr>
          <w:rFonts w:ascii="Sylfaen" w:hAnsi="Sylfaen"/>
          <w:sz w:val="28"/>
          <w:szCs w:val="28"/>
        </w:rPr>
        <w:tab/>
      </w:r>
      <w:r w:rsidRPr="00D309EA">
        <w:rPr>
          <w:rFonts w:ascii="Sylfaen" w:hAnsi="Sylfaen"/>
          <w:sz w:val="28"/>
          <w:szCs w:val="28"/>
        </w:rPr>
        <w:tab/>
        <w:t>14 – 9=</w:t>
      </w:r>
      <w:r w:rsidRPr="00D309EA">
        <w:rPr>
          <w:rFonts w:ascii="Sylfaen" w:hAnsi="Sylfaen"/>
          <w:sz w:val="28"/>
          <w:szCs w:val="28"/>
        </w:rPr>
        <w:tab/>
      </w:r>
      <w:r w:rsidRPr="00D309EA">
        <w:rPr>
          <w:rFonts w:ascii="Sylfaen" w:hAnsi="Sylfaen"/>
          <w:sz w:val="28"/>
          <w:szCs w:val="28"/>
        </w:rPr>
        <w:tab/>
        <w:t>13 – 6 =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</w:rPr>
      </w:pPr>
    </w:p>
    <w:p w:rsidR="00A23595" w:rsidRPr="00D309EA" w:rsidRDefault="00A23595" w:rsidP="00A23595">
      <w:pPr>
        <w:rPr>
          <w:rFonts w:ascii="Sylfaen" w:hAnsi="Sylfaen"/>
          <w:sz w:val="28"/>
          <w:szCs w:val="28"/>
          <w:lang w:val="en-US"/>
        </w:rPr>
      </w:pPr>
      <w:r w:rsidRPr="00D309EA">
        <w:rPr>
          <w:rFonts w:ascii="Sylfaen" w:hAnsi="Sylfaen"/>
          <w:sz w:val="28"/>
          <w:szCs w:val="28"/>
          <w:lang w:val="en-US"/>
        </w:rPr>
        <w:t>24 + 3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43 + 5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76 + 2 =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  <w:lang w:val="en-US"/>
        </w:rPr>
      </w:pPr>
      <w:r w:rsidRPr="00D309EA">
        <w:rPr>
          <w:rFonts w:ascii="Sylfaen" w:hAnsi="Sylfaen"/>
          <w:sz w:val="28"/>
          <w:szCs w:val="28"/>
          <w:lang w:val="en-US"/>
        </w:rPr>
        <w:t xml:space="preserve">39 </w:t>
      </w:r>
      <w:proofErr w:type="gramStart"/>
      <w:r w:rsidRPr="00D309EA">
        <w:rPr>
          <w:rFonts w:ascii="Sylfaen" w:hAnsi="Sylfaen"/>
          <w:sz w:val="28"/>
          <w:szCs w:val="28"/>
          <w:lang w:val="en-US"/>
        </w:rPr>
        <w:t>-  6</w:t>
      </w:r>
      <w:proofErr w:type="gramEnd"/>
      <w:r w:rsidRPr="00D309EA">
        <w:rPr>
          <w:rFonts w:ascii="Sylfaen" w:hAnsi="Sylfaen"/>
          <w:sz w:val="28"/>
          <w:szCs w:val="28"/>
          <w:lang w:val="en-US"/>
        </w:rPr>
        <w:t xml:space="preserve">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47 - 2=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74 - 1 =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  <w:lang w:val="en-US"/>
        </w:rPr>
      </w:pPr>
    </w:p>
    <w:p w:rsidR="00A23595" w:rsidRPr="00D309EA" w:rsidRDefault="00A23595" w:rsidP="00A23595">
      <w:pPr>
        <w:rPr>
          <w:rFonts w:ascii="Sylfaen" w:hAnsi="Sylfaen"/>
          <w:sz w:val="28"/>
          <w:szCs w:val="28"/>
          <w:lang w:val="en-US"/>
        </w:rPr>
      </w:pPr>
      <w:r w:rsidRPr="00D309EA">
        <w:rPr>
          <w:rFonts w:ascii="Sylfaen" w:hAnsi="Sylfaen"/>
          <w:sz w:val="28"/>
          <w:szCs w:val="28"/>
          <w:lang w:val="en-US"/>
        </w:rPr>
        <w:t>12 + 20=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45 + 50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68 + 20 =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  <w:lang w:val="en-US"/>
        </w:rPr>
      </w:pPr>
      <w:proofErr w:type="gramStart"/>
      <w:r w:rsidRPr="00D309EA">
        <w:rPr>
          <w:rFonts w:ascii="Sylfaen" w:hAnsi="Sylfaen"/>
          <w:sz w:val="28"/>
          <w:szCs w:val="28"/>
          <w:lang w:val="en-US"/>
        </w:rPr>
        <w:t>34  -</w:t>
      </w:r>
      <w:proofErr w:type="gramEnd"/>
      <w:r w:rsidRPr="00D309EA">
        <w:rPr>
          <w:rFonts w:ascii="Sylfaen" w:hAnsi="Sylfaen"/>
          <w:sz w:val="28"/>
          <w:szCs w:val="28"/>
          <w:lang w:val="en-US"/>
        </w:rPr>
        <w:t xml:space="preserve"> 10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57 – 40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98 – 45 =</w:t>
      </w:r>
    </w:p>
    <w:p w:rsidR="00A23595" w:rsidRPr="00D309EA" w:rsidRDefault="00A23595" w:rsidP="00A23595">
      <w:pPr>
        <w:rPr>
          <w:rFonts w:ascii="Sylfaen" w:hAnsi="Sylfaen"/>
          <w:sz w:val="28"/>
          <w:szCs w:val="28"/>
          <w:lang w:val="en-US"/>
        </w:rPr>
      </w:pPr>
    </w:p>
    <w:p w:rsidR="00A23595" w:rsidRPr="00D309EA" w:rsidRDefault="00A23595" w:rsidP="00A23595">
      <w:pPr>
        <w:rPr>
          <w:rFonts w:ascii="Sylfaen" w:hAnsi="Sylfaen"/>
          <w:sz w:val="28"/>
          <w:szCs w:val="28"/>
          <w:lang w:val="en-US"/>
        </w:rPr>
      </w:pPr>
      <w:r w:rsidRPr="00D309EA">
        <w:rPr>
          <w:rFonts w:ascii="Sylfaen" w:hAnsi="Sylfaen"/>
          <w:sz w:val="28"/>
          <w:szCs w:val="28"/>
          <w:lang w:val="en-US"/>
        </w:rPr>
        <w:t>23 + 12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56 + 43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37 + 42 =</w:t>
      </w:r>
    </w:p>
    <w:p w:rsidR="00F17CDD" w:rsidRDefault="00A23595" w:rsidP="00A23595">
      <w:pPr>
        <w:rPr>
          <w:rFonts w:ascii="Sylfaen" w:hAnsi="Sylfaen"/>
          <w:sz w:val="28"/>
          <w:szCs w:val="28"/>
          <w:lang w:val="en-US"/>
        </w:rPr>
      </w:pPr>
      <w:r w:rsidRPr="00D309EA">
        <w:rPr>
          <w:rFonts w:ascii="Sylfaen" w:hAnsi="Sylfaen"/>
          <w:sz w:val="28"/>
          <w:szCs w:val="28"/>
          <w:lang w:val="en-US"/>
        </w:rPr>
        <w:t>78 – 43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87 – 46=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  <w:t>85 – 24 =</w:t>
      </w:r>
      <w:r w:rsidRPr="00D309EA">
        <w:rPr>
          <w:rFonts w:ascii="Sylfaen" w:hAnsi="Sylfaen"/>
          <w:sz w:val="28"/>
          <w:szCs w:val="28"/>
          <w:lang w:val="en-US"/>
        </w:rPr>
        <w:tab/>
      </w:r>
      <w:r w:rsidRPr="00D309EA">
        <w:rPr>
          <w:rFonts w:ascii="Sylfaen" w:hAnsi="Sylfaen"/>
          <w:sz w:val="28"/>
          <w:szCs w:val="28"/>
          <w:lang w:val="en-US"/>
        </w:rPr>
        <w:tab/>
      </w:r>
    </w:p>
    <w:p w:rsid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A23595">
      <w:pPr>
        <w:rPr>
          <w:rFonts w:ascii="Sylfaen" w:hAnsi="Sylfaen"/>
          <w:b/>
          <w:sz w:val="28"/>
          <w:szCs w:val="28"/>
          <w:lang w:val="hy-AM"/>
        </w:rPr>
      </w:pPr>
    </w:p>
    <w:p w:rsidR="00025213" w:rsidRPr="00F17CDD" w:rsidRDefault="00025213" w:rsidP="00A23595">
      <w:pPr>
        <w:rPr>
          <w:rFonts w:ascii="Sylfaen" w:hAnsi="Sylfaen"/>
          <w:sz w:val="28"/>
          <w:szCs w:val="28"/>
          <w:lang w:val="hy-AM"/>
        </w:rPr>
      </w:pPr>
      <w:r w:rsidRPr="00F17CDD">
        <w:rPr>
          <w:rFonts w:ascii="Sylfaen" w:hAnsi="Sylfaen"/>
          <w:b/>
          <w:sz w:val="28"/>
          <w:szCs w:val="28"/>
          <w:lang w:val="hy-AM"/>
        </w:rPr>
        <w:t>Հաշվի՛ր և գրանցի՛ր պատկերների քանակը։</w:t>
      </w:r>
    </w:p>
    <w:p w:rsidR="00025213" w:rsidRPr="00F17CDD" w:rsidRDefault="00025213" w:rsidP="00A23595">
      <w:pPr>
        <w:rPr>
          <w:rFonts w:ascii="Sylfaen" w:hAnsi="Sylfaen"/>
          <w:sz w:val="28"/>
          <w:szCs w:val="28"/>
          <w:lang w:val="hy-AM"/>
        </w:rPr>
      </w:pPr>
    </w:p>
    <w:p w:rsidR="00025213" w:rsidRPr="00D309EA" w:rsidRDefault="00025213" w:rsidP="00025213">
      <w:pPr>
        <w:jc w:val="center"/>
        <w:rPr>
          <w:rFonts w:ascii="Sylfaen" w:hAnsi="Sylfae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6908" cy="2664000"/>
            <wp:effectExtent l="0" t="0" r="0" b="0"/>
            <wp:docPr id="48" name="Рисунок 48" descr="Geometric shap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ometric shape - Wikipe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08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3"/>
        <w:gridCol w:w="4584"/>
      </w:tblGrid>
      <w:tr w:rsidR="00025213" w:rsidTr="00F17CDD">
        <w:trPr>
          <w:trHeight w:val="532"/>
        </w:trPr>
        <w:tc>
          <w:tcPr>
            <w:tcW w:w="4583" w:type="dxa"/>
          </w:tcPr>
          <w:p w:rsidR="00025213" w:rsidRPr="00025213" w:rsidRDefault="00025213" w:rsidP="00A23595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Ձվածիր</w:t>
            </w:r>
          </w:p>
        </w:tc>
        <w:tc>
          <w:tcPr>
            <w:tcW w:w="4584" w:type="dxa"/>
          </w:tcPr>
          <w:p w:rsidR="00025213" w:rsidRDefault="00025213" w:rsidP="00A23595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</w:tr>
      <w:tr w:rsidR="00025213" w:rsidTr="00F17CDD">
        <w:trPr>
          <w:trHeight w:val="556"/>
        </w:trPr>
        <w:tc>
          <w:tcPr>
            <w:tcW w:w="4583" w:type="dxa"/>
          </w:tcPr>
          <w:p w:rsidR="00025213" w:rsidRPr="00025213" w:rsidRDefault="00025213" w:rsidP="00A23595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Եռանկյուն</w:t>
            </w:r>
          </w:p>
        </w:tc>
        <w:tc>
          <w:tcPr>
            <w:tcW w:w="4584" w:type="dxa"/>
          </w:tcPr>
          <w:p w:rsidR="00025213" w:rsidRDefault="00025213" w:rsidP="00A23595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</w:tr>
      <w:tr w:rsidR="00025213" w:rsidTr="00F17CDD">
        <w:trPr>
          <w:trHeight w:val="532"/>
        </w:trPr>
        <w:tc>
          <w:tcPr>
            <w:tcW w:w="4583" w:type="dxa"/>
          </w:tcPr>
          <w:p w:rsidR="00025213" w:rsidRPr="00025213" w:rsidRDefault="00025213" w:rsidP="00A23595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Ուղղանկյուն</w:t>
            </w:r>
          </w:p>
        </w:tc>
        <w:tc>
          <w:tcPr>
            <w:tcW w:w="4584" w:type="dxa"/>
          </w:tcPr>
          <w:p w:rsidR="00025213" w:rsidRDefault="00025213" w:rsidP="00A23595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</w:tr>
      <w:tr w:rsidR="00025213" w:rsidTr="00F17CDD">
        <w:trPr>
          <w:trHeight w:val="556"/>
        </w:trPr>
        <w:tc>
          <w:tcPr>
            <w:tcW w:w="4583" w:type="dxa"/>
          </w:tcPr>
          <w:p w:rsidR="00025213" w:rsidRPr="00025213" w:rsidRDefault="00025213" w:rsidP="00A23595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Շրջան</w:t>
            </w:r>
          </w:p>
        </w:tc>
        <w:tc>
          <w:tcPr>
            <w:tcW w:w="4584" w:type="dxa"/>
          </w:tcPr>
          <w:p w:rsidR="00025213" w:rsidRDefault="00025213" w:rsidP="00A23595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</w:tr>
      <w:tr w:rsidR="00025213" w:rsidTr="00F17CDD">
        <w:trPr>
          <w:trHeight w:val="532"/>
        </w:trPr>
        <w:tc>
          <w:tcPr>
            <w:tcW w:w="4583" w:type="dxa"/>
          </w:tcPr>
          <w:p w:rsidR="00025213" w:rsidRPr="00025213" w:rsidRDefault="00F17CDD" w:rsidP="00A23595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  <w:lang w:val="hy-AM"/>
              </w:rPr>
              <w:t>Ք</w:t>
            </w:r>
            <w:r w:rsidR="00025213">
              <w:rPr>
                <w:rFonts w:ascii="Sylfaen" w:hAnsi="Sylfaen"/>
                <w:sz w:val="28"/>
                <w:szCs w:val="28"/>
                <w:lang w:val="hy-AM"/>
              </w:rPr>
              <w:t>առակուսի</w:t>
            </w:r>
          </w:p>
        </w:tc>
        <w:tc>
          <w:tcPr>
            <w:tcW w:w="4584" w:type="dxa"/>
          </w:tcPr>
          <w:p w:rsidR="00025213" w:rsidRDefault="00025213" w:rsidP="00A23595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</w:tr>
    </w:tbl>
    <w:p w:rsidR="00A23595" w:rsidRPr="00D309EA" w:rsidRDefault="00A23595" w:rsidP="00A23595">
      <w:pPr>
        <w:rPr>
          <w:rFonts w:ascii="Sylfaen" w:hAnsi="Sylfaen"/>
          <w:sz w:val="28"/>
          <w:szCs w:val="28"/>
          <w:lang w:val="en-US"/>
        </w:rPr>
      </w:pPr>
    </w:p>
    <w:p w:rsidR="00F17CDD" w:rsidRPr="00A23595" w:rsidRDefault="00F17CDD" w:rsidP="00F17CDD">
      <w:pPr>
        <w:rPr>
          <w:rFonts w:ascii="Sylfaen" w:hAnsi="Sylfaen"/>
          <w:b/>
          <w:sz w:val="28"/>
          <w:szCs w:val="28"/>
          <w:lang w:val="hy-AM"/>
        </w:rPr>
      </w:pPr>
      <w:r w:rsidRPr="00A23595">
        <w:rPr>
          <w:rFonts w:ascii="Sylfaen" w:hAnsi="Sylfaen"/>
          <w:b/>
          <w:sz w:val="28"/>
          <w:szCs w:val="28"/>
          <w:lang w:val="hy-AM"/>
        </w:rPr>
        <w:t>Ըստ օրինակի կազմի՛ր հավասարություններ։</w:t>
      </w:r>
    </w:p>
    <w:tbl>
      <w:tblPr>
        <w:tblStyle w:val="a4"/>
        <w:tblW w:w="9525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8"/>
        <w:gridCol w:w="1588"/>
        <w:gridCol w:w="1588"/>
      </w:tblGrid>
      <w:tr w:rsidR="00F17CDD" w:rsidRPr="00A23595" w:rsidTr="00B5669D">
        <w:trPr>
          <w:trHeight w:val="809"/>
        </w:trPr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15, 10, 5</w:t>
            </w: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8 , 5, 13</w:t>
            </w: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20, 4, 24</w:t>
            </w: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9, 7, 16</w:t>
            </w: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30, 7, 37</w:t>
            </w:r>
          </w:p>
        </w:tc>
        <w:tc>
          <w:tcPr>
            <w:tcW w:w="1588" w:type="dxa"/>
          </w:tcPr>
          <w:p w:rsidR="00F17CDD" w:rsidRPr="00F17CDD" w:rsidRDefault="00F17CDD" w:rsidP="00B5669D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23, 12, 35</w:t>
            </w:r>
          </w:p>
        </w:tc>
      </w:tr>
      <w:tr w:rsidR="00F17CDD" w:rsidRPr="00A23595" w:rsidTr="00B5669D">
        <w:trPr>
          <w:trHeight w:val="774"/>
        </w:trPr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 + 5 = 15</w:t>
            </w: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F17CDD" w:rsidRPr="00A23595" w:rsidTr="00B5669D">
        <w:trPr>
          <w:trHeight w:val="809"/>
        </w:trPr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 = 10 = 15</w:t>
            </w: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F17CDD" w:rsidRPr="00A23595" w:rsidTr="00B5669D">
        <w:trPr>
          <w:trHeight w:val="809"/>
        </w:trPr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15</w:t>
            </w:r>
            <w:r w:rsidRPr="00A23595">
              <w:rPr>
                <w:rFonts w:ascii="Sylfaen" w:hAnsi="Sylfaen"/>
                <w:sz w:val="28"/>
                <w:szCs w:val="28"/>
              </w:rPr>
              <w:t xml:space="preserve"> – 5 =</w:t>
            </w: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F17CDD" w:rsidRPr="00A23595" w:rsidTr="00B5669D">
        <w:trPr>
          <w:trHeight w:val="774"/>
        </w:trPr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15 – 10</w:t>
            </w:r>
            <w:r w:rsidRPr="00A23595"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7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588" w:type="dxa"/>
          </w:tcPr>
          <w:p w:rsidR="00F17CDD" w:rsidRPr="00A23595" w:rsidRDefault="00F17CDD" w:rsidP="00B5669D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180845" w:rsidRPr="00A23595" w:rsidRDefault="00180845" w:rsidP="00180845">
      <w:pPr>
        <w:rPr>
          <w:rFonts w:ascii="Sylfaen" w:hAnsi="Sylfaen"/>
          <w:b/>
          <w:sz w:val="28"/>
          <w:szCs w:val="28"/>
          <w:lang w:val="hy-AM"/>
        </w:rPr>
      </w:pPr>
      <w:r w:rsidRPr="00A23595">
        <w:rPr>
          <w:rFonts w:ascii="Sylfaen" w:hAnsi="Sylfaen"/>
          <w:b/>
          <w:sz w:val="28"/>
          <w:szCs w:val="28"/>
          <w:lang w:val="hy-AM"/>
        </w:rPr>
        <w:t>Լուծի՛ր խնդիրները։</w:t>
      </w:r>
    </w:p>
    <w:p w:rsidR="00180845" w:rsidRPr="00A2359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lastRenderedPageBreak/>
        <w:t>Լողի պարապմունքին երկուշաբթի մասնակցեցին 11 տղա և 5 աղջիկ: Երեքշաբթի նրանց միացան մեկ տղա և երեք աղջիկ: Եվ այդպես ամեն օր։ Շաբաթվա ո՞ր օրը տղաների և աղջիկների քանակը կհավասարվի:</w:t>
      </w: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Գրապահարանի դարակում 17 գիրք կար։ Լևոնը որոշեց վերցնել Հ Թումանյանի  «Պոչատ աղվեսը» գիրքը։ Նատալին հուշեց նրան, որ գիրքը վերջից հաշված ութերորդն է։ Սկզբից հաշված ո՞րերորդ գիրքը պետք է վերցնի Լևոնը։</w:t>
      </w:r>
    </w:p>
    <w:p w:rsidR="00180845" w:rsidRPr="00A23595" w:rsidRDefault="00180845" w:rsidP="00180845">
      <w:pPr>
        <w:pStyle w:val="aa"/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Երեք ընկերները միասին 6 պաղպաղակ կերան: Բոլորը տարբեր քանակի պաղպաղակ կերան: Քանի՞ պաղպաղակ կերավ ընկերներից յուրաքանչյուրը:</w:t>
      </w:r>
    </w:p>
    <w:p w:rsidR="00180845" w:rsidRPr="00A2359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Default="00180845" w:rsidP="00180845">
      <w:pPr>
        <w:rPr>
          <w:rFonts w:ascii="Sylfaen" w:hAnsi="Sylfaen"/>
          <w:sz w:val="28"/>
          <w:szCs w:val="28"/>
          <w:lang w:val="hy-AM"/>
        </w:rPr>
      </w:pPr>
      <w:r w:rsidRPr="00A23595">
        <w:rPr>
          <w:rFonts w:ascii="Sylfaen" w:hAnsi="Sylfaen"/>
          <w:sz w:val="28"/>
          <w:szCs w:val="28"/>
          <w:lang w:val="hy-AM"/>
        </w:rPr>
        <w:t>Էրիկը տատիկի հետ  պատրաստեց թխվածքաբլիթներ։ Նա իր պատրաստած թխվածքաբլիթների կեսը կերավ իր եղբոր հետ։ Մնացածի կեսը տարավ դպրոց, և մնաց ընդամենը չորս թխվածքաբլիթ։ Սկզբում քանի՞ թխվածքաբլիթ թխեցին Էրիկը և տատիկը։</w:t>
      </w:r>
    </w:p>
    <w:p w:rsidR="00180845" w:rsidRDefault="00180845" w:rsidP="00180845">
      <w:pPr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A2359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Մայրիկների  տոնին պատրաստվելու համար սովորողները կավից կախազարդեր պատրաստեցին։ Մեկ կիլոգրամ կավից պատրաստեցին 20 կախազարդ։ Սովորողները քանի՞ կախազարդ կպատրաստեն երկուս ու կես կիլոգրամ կավից։</w:t>
      </w:r>
    </w:p>
    <w:p w:rsidR="00F17CDD" w:rsidRDefault="00F17CDD" w:rsidP="00A23595">
      <w:pPr>
        <w:rPr>
          <w:rFonts w:ascii="Sylfaen" w:hAnsi="Sylfaen"/>
          <w:b/>
          <w:color w:val="auto"/>
          <w:sz w:val="28"/>
          <w:szCs w:val="28"/>
          <w:lang w:val="hy-AM"/>
        </w:rPr>
      </w:pPr>
    </w:p>
    <w:p w:rsidR="00A23595" w:rsidRPr="009C18B0" w:rsidRDefault="00A23595" w:rsidP="00A23595">
      <w:pPr>
        <w:rPr>
          <w:rFonts w:ascii="Sylfaen" w:hAnsi="Sylfaen"/>
          <w:b/>
          <w:color w:val="auto"/>
          <w:sz w:val="28"/>
          <w:szCs w:val="28"/>
          <w:lang w:val="hy-AM"/>
        </w:rPr>
      </w:pP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t xml:space="preserve">Լրացրո՛ւ </w:t>
      </w:r>
      <w:r w:rsidR="00310441">
        <w:rPr>
          <w:rFonts w:ascii="Sylfaen" w:hAnsi="Sylfaen"/>
          <w:b/>
          <w:color w:val="auto"/>
          <w:sz w:val="28"/>
          <w:szCs w:val="28"/>
          <w:lang w:val="hy-AM"/>
        </w:rPr>
        <w:t>հունիս</w:t>
      </w:r>
      <w:r>
        <w:rPr>
          <w:rFonts w:ascii="Sylfaen" w:hAnsi="Sylfaen"/>
          <w:b/>
          <w:color w:val="auto"/>
          <w:sz w:val="28"/>
          <w:szCs w:val="28"/>
          <w:lang w:val="hy-AM"/>
        </w:rPr>
        <w:t xml:space="preserve"> ամսվա </w:t>
      </w: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t>օրացույցի պակասող թվերը։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0"/>
        <w:gridCol w:w="1542"/>
        <w:gridCol w:w="1455"/>
        <w:gridCol w:w="1118"/>
        <w:gridCol w:w="1075"/>
        <w:gridCol w:w="1152"/>
      </w:tblGrid>
      <w:tr w:rsidR="00A23595" w:rsidRPr="00975F31" w:rsidTr="00B5669D">
        <w:trPr>
          <w:trHeight w:val="588"/>
        </w:trPr>
        <w:tc>
          <w:tcPr>
            <w:tcW w:w="1530" w:type="dxa"/>
          </w:tcPr>
          <w:p w:rsidR="00A23595" w:rsidRPr="00975F31" w:rsidRDefault="00A23595" w:rsidP="00B5669D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lastRenderedPageBreak/>
              <w:t>երկուշաբթի</w:t>
            </w:r>
          </w:p>
        </w:tc>
        <w:tc>
          <w:tcPr>
            <w:tcW w:w="1454" w:type="dxa"/>
          </w:tcPr>
          <w:p w:rsidR="00A23595" w:rsidRPr="00975F31" w:rsidRDefault="00A23595" w:rsidP="00B5669D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երեքշաբթի</w:t>
            </w:r>
          </w:p>
        </w:tc>
        <w:tc>
          <w:tcPr>
            <w:tcW w:w="1518" w:type="dxa"/>
          </w:tcPr>
          <w:p w:rsidR="00A23595" w:rsidRPr="00975F31" w:rsidRDefault="00A23595" w:rsidP="00B5669D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չորեքշաբթի</w:t>
            </w:r>
          </w:p>
        </w:tc>
        <w:tc>
          <w:tcPr>
            <w:tcW w:w="1455" w:type="dxa"/>
          </w:tcPr>
          <w:p w:rsidR="00A23595" w:rsidRPr="00975F31" w:rsidRDefault="00A23595" w:rsidP="00B5669D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հինգշաբթի</w:t>
            </w:r>
          </w:p>
        </w:tc>
        <w:tc>
          <w:tcPr>
            <w:tcW w:w="1441" w:type="dxa"/>
          </w:tcPr>
          <w:p w:rsidR="00A23595" w:rsidRPr="00975F31" w:rsidRDefault="00A23595" w:rsidP="00B5669D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ուրբաթ</w:t>
            </w:r>
          </w:p>
        </w:tc>
        <w:tc>
          <w:tcPr>
            <w:tcW w:w="1439" w:type="dxa"/>
          </w:tcPr>
          <w:p w:rsidR="00A23595" w:rsidRPr="00975F31" w:rsidRDefault="00A23595" w:rsidP="00B5669D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շաբաթ</w:t>
            </w:r>
          </w:p>
        </w:tc>
        <w:tc>
          <w:tcPr>
            <w:tcW w:w="1442" w:type="dxa"/>
          </w:tcPr>
          <w:p w:rsidR="00A23595" w:rsidRPr="00975F31" w:rsidRDefault="00A23595" w:rsidP="00B5669D">
            <w:pPr>
              <w:jc w:val="center"/>
              <w:rPr>
                <w:rFonts w:ascii="Sylfaen" w:hAnsi="Sylfaen"/>
                <w:i/>
                <w:lang w:val="hy-AM"/>
              </w:rPr>
            </w:pPr>
            <w:r w:rsidRPr="00975F31">
              <w:rPr>
                <w:rFonts w:ascii="Sylfaen" w:hAnsi="Sylfaen"/>
                <w:i/>
                <w:lang w:val="hy-AM"/>
              </w:rPr>
              <w:t>կիրակի</w:t>
            </w:r>
          </w:p>
        </w:tc>
      </w:tr>
      <w:tr w:rsidR="00A23595" w:rsidRPr="00F75633" w:rsidTr="00B5669D">
        <w:trPr>
          <w:trHeight w:val="689"/>
        </w:trPr>
        <w:tc>
          <w:tcPr>
            <w:tcW w:w="1530" w:type="dxa"/>
          </w:tcPr>
          <w:p w:rsidR="00A23595" w:rsidRPr="00F75633" w:rsidRDefault="00A23595" w:rsidP="00B5669D">
            <w:pPr>
              <w:rPr>
                <w:rFonts w:ascii="Sylfaen" w:hAnsi="Sylfaen"/>
                <w:sz w:val="32"/>
                <w:szCs w:val="32"/>
                <w:lang w:val="hy-AM"/>
              </w:rPr>
            </w:pPr>
          </w:p>
        </w:tc>
        <w:tc>
          <w:tcPr>
            <w:tcW w:w="1454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18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55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41" w:type="dxa"/>
          </w:tcPr>
          <w:p w:rsidR="00A23595" w:rsidRPr="009C18B0" w:rsidRDefault="00A23595" w:rsidP="00B5669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439" w:type="dxa"/>
          </w:tcPr>
          <w:p w:rsidR="00A23595" w:rsidRDefault="00A23595" w:rsidP="00B5669D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42" w:type="dxa"/>
          </w:tcPr>
          <w:p w:rsidR="00A23595" w:rsidRPr="00F75633" w:rsidRDefault="00A23595" w:rsidP="00B5669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A23595" w:rsidTr="00B5669D">
        <w:trPr>
          <w:trHeight w:val="860"/>
        </w:trPr>
        <w:tc>
          <w:tcPr>
            <w:tcW w:w="1530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A23595" w:rsidTr="00B5669D">
        <w:trPr>
          <w:trHeight w:val="814"/>
        </w:trPr>
        <w:tc>
          <w:tcPr>
            <w:tcW w:w="1530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A23595" w:rsidRPr="00310441" w:rsidRDefault="00310441" w:rsidP="00B5669D">
            <w:pPr>
              <w:jc w:val="center"/>
              <w:rPr>
                <w:rFonts w:ascii="Sylfaen" w:hAnsi="Sylfaen"/>
                <w:sz w:val="32"/>
                <w:szCs w:val="32"/>
                <w:lang w:val="en-US"/>
              </w:rPr>
            </w:pPr>
            <w:r>
              <w:rPr>
                <w:rFonts w:ascii="Sylfaen" w:hAnsi="Sylfaen"/>
                <w:sz w:val="32"/>
                <w:szCs w:val="32"/>
                <w:lang w:val="en-US"/>
              </w:rPr>
              <w:t>20</w:t>
            </w:r>
          </w:p>
        </w:tc>
        <w:tc>
          <w:tcPr>
            <w:tcW w:w="1442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A23595" w:rsidTr="00B5669D">
        <w:trPr>
          <w:trHeight w:val="860"/>
        </w:trPr>
        <w:tc>
          <w:tcPr>
            <w:tcW w:w="1530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A23595" w:rsidTr="00B5669D">
        <w:trPr>
          <w:trHeight w:val="814"/>
        </w:trPr>
        <w:tc>
          <w:tcPr>
            <w:tcW w:w="1530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A23595" w:rsidRPr="00F75633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  <w:tr w:rsidR="00A23595" w:rsidTr="00B5669D">
        <w:trPr>
          <w:trHeight w:val="814"/>
        </w:trPr>
        <w:tc>
          <w:tcPr>
            <w:tcW w:w="1530" w:type="dxa"/>
          </w:tcPr>
          <w:p w:rsidR="00A23595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4" w:type="dxa"/>
          </w:tcPr>
          <w:p w:rsidR="00A23595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518" w:type="dxa"/>
          </w:tcPr>
          <w:p w:rsidR="00A23595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55" w:type="dxa"/>
          </w:tcPr>
          <w:p w:rsidR="00A23595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1" w:type="dxa"/>
          </w:tcPr>
          <w:p w:rsidR="00A23595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39" w:type="dxa"/>
          </w:tcPr>
          <w:p w:rsidR="00A23595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42" w:type="dxa"/>
          </w:tcPr>
          <w:p w:rsidR="00A23595" w:rsidRDefault="00A23595" w:rsidP="00B5669D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</w:tr>
    </w:tbl>
    <w:p w:rsidR="00A23595" w:rsidRDefault="00A23595" w:rsidP="00A23595">
      <w:pPr>
        <w:rPr>
          <w:rFonts w:ascii="Sylfaen" w:hAnsi="Sylfaen"/>
          <w:sz w:val="32"/>
          <w:szCs w:val="32"/>
          <w:lang w:val="hy-AM"/>
        </w:rPr>
      </w:pPr>
    </w:p>
    <w:tbl>
      <w:tblPr>
        <w:tblStyle w:val="a4"/>
        <w:tblpPr w:leftFromText="180" w:rightFromText="180" w:vertAnchor="text" w:horzAnchor="margin" w:tblpY="551"/>
        <w:tblW w:w="9351" w:type="dxa"/>
        <w:tblLook w:val="04A0" w:firstRow="1" w:lastRow="0" w:firstColumn="1" w:lastColumn="0" w:noHBand="0" w:noVBand="1"/>
      </w:tblPr>
      <w:tblGrid>
        <w:gridCol w:w="846"/>
        <w:gridCol w:w="6667"/>
        <w:gridCol w:w="1838"/>
      </w:tblGrid>
      <w:tr w:rsidR="00A23595" w:rsidRPr="00065C55" w:rsidTr="00B5669D">
        <w:tc>
          <w:tcPr>
            <w:tcW w:w="846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1.</w:t>
            </w:r>
          </w:p>
        </w:tc>
        <w:tc>
          <w:tcPr>
            <w:tcW w:w="6667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Քանի՞ </w:t>
            </w:r>
            <w:r w:rsidR="00310441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երկուշաբթի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ունի </w:t>
            </w:r>
            <w:r w:rsidR="00310441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հունիս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ամիսը։   </w:t>
            </w:r>
          </w:p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                                                                 </w:t>
            </w:r>
          </w:p>
        </w:tc>
        <w:tc>
          <w:tcPr>
            <w:tcW w:w="1838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A23595" w:rsidRPr="00065C55" w:rsidTr="00B5669D">
        <w:tc>
          <w:tcPr>
            <w:tcW w:w="846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2.</w:t>
            </w:r>
          </w:p>
        </w:tc>
        <w:tc>
          <w:tcPr>
            <w:tcW w:w="6667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Քանի՞  </w:t>
            </w:r>
            <w:r w:rsidR="00310441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կիրակի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ունի </w:t>
            </w:r>
            <w:r w:rsidR="00310441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հունիս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ամիսը։</w:t>
            </w:r>
          </w:p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A23595" w:rsidRPr="009C18B0" w:rsidTr="00B5669D">
        <w:tc>
          <w:tcPr>
            <w:tcW w:w="846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3.</w:t>
            </w:r>
          </w:p>
        </w:tc>
        <w:tc>
          <w:tcPr>
            <w:tcW w:w="6667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Այսօր </w:t>
            </w:r>
            <w:r w:rsidR="00310441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հունիս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քանի՞սն է։ Օրացույցի վրա </w:t>
            </w:r>
            <w:r w:rsidR="00310441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դեղինով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նշի՛ր  այսօրվա ամսաթիվը։</w:t>
            </w:r>
          </w:p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A23595" w:rsidRPr="00065C55" w:rsidTr="00B5669D">
        <w:tc>
          <w:tcPr>
            <w:tcW w:w="846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4.</w:t>
            </w:r>
          </w:p>
        </w:tc>
        <w:tc>
          <w:tcPr>
            <w:tcW w:w="6667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Վաղը </w:t>
            </w:r>
            <w:r w:rsidR="00310441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հունիս</w:t>
            </w: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 քանի՞սը կլինի։ Նշի՛ր կանաչով։</w:t>
            </w:r>
          </w:p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A23595" w:rsidRPr="00065C55" w:rsidTr="00B5669D">
        <w:tc>
          <w:tcPr>
            <w:tcW w:w="846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>5.</w:t>
            </w:r>
          </w:p>
        </w:tc>
        <w:tc>
          <w:tcPr>
            <w:tcW w:w="6667" w:type="dxa"/>
          </w:tcPr>
          <w:p w:rsidR="00A23595" w:rsidRPr="00065C55" w:rsidRDefault="00310441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Վեց</w:t>
            </w:r>
            <w:r w:rsidR="00A23595"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օր առաջ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հունիսի</w:t>
            </w:r>
            <w:r w:rsidR="00A23595"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քանի՞սն էր։ Նշի՛ր կապույտով։</w:t>
            </w:r>
          </w:p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A23595" w:rsidRPr="009C18B0" w:rsidTr="00B5669D">
        <w:tc>
          <w:tcPr>
            <w:tcW w:w="846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6. </w:t>
            </w:r>
          </w:p>
        </w:tc>
        <w:tc>
          <w:tcPr>
            <w:tcW w:w="6667" w:type="dxa"/>
          </w:tcPr>
          <w:p w:rsidR="00A23595" w:rsidRPr="00065C55" w:rsidRDefault="00310441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Ինը</w:t>
            </w:r>
            <w:r w:rsidR="00A23595"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օրից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հունիս</w:t>
            </w:r>
            <w:r w:rsidR="00A23595"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քանի՞սը կլինի։</w:t>
            </w:r>
          </w:p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1838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A23595" w:rsidRPr="00065C55" w:rsidTr="00B5669D">
        <w:tc>
          <w:tcPr>
            <w:tcW w:w="846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</w:rPr>
            </w:pPr>
            <w:r w:rsidRPr="00065C55">
              <w:rPr>
                <w:rFonts w:ascii="Sylfaen" w:hAnsi="Sylfaen"/>
                <w:color w:val="auto"/>
                <w:sz w:val="28"/>
                <w:szCs w:val="28"/>
              </w:rPr>
              <w:t xml:space="preserve">7. </w:t>
            </w:r>
          </w:p>
        </w:tc>
        <w:tc>
          <w:tcPr>
            <w:tcW w:w="6667" w:type="dxa"/>
          </w:tcPr>
          <w:p w:rsidR="00A23595" w:rsidRPr="00065C55" w:rsidRDefault="00310441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Չորս </w:t>
            </w:r>
            <w:r w:rsidR="00A2359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 </w:t>
            </w:r>
            <w:r w:rsidR="00A23595"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 xml:space="preserve">օր առաջ </w:t>
            </w:r>
            <w:r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հունի</w:t>
            </w:r>
            <w:r w:rsidR="00A2359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ս</w:t>
            </w:r>
            <w:r w:rsidR="00A23595" w:rsidRPr="00065C55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ի քանի՞սն էր։</w:t>
            </w:r>
          </w:p>
        </w:tc>
        <w:tc>
          <w:tcPr>
            <w:tcW w:w="1838" w:type="dxa"/>
          </w:tcPr>
          <w:p w:rsidR="00A23595" w:rsidRPr="00065C55" w:rsidRDefault="00A23595" w:rsidP="00B5669D">
            <w:pPr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</w:tbl>
    <w:p w:rsidR="00A23595" w:rsidRPr="009C18B0" w:rsidRDefault="00A23595" w:rsidP="00A23595">
      <w:pPr>
        <w:rPr>
          <w:rFonts w:ascii="Sylfaen" w:hAnsi="Sylfaen"/>
          <w:b/>
          <w:color w:val="auto"/>
          <w:sz w:val="28"/>
          <w:szCs w:val="28"/>
          <w:lang w:val="hy-AM"/>
        </w:rPr>
      </w:pP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t>Կարդա՛ և պատասխանի՛ր հարցերին։</w:t>
      </w:r>
    </w:p>
    <w:p w:rsidR="00A23595" w:rsidRPr="00065C55" w:rsidRDefault="00A23595" w:rsidP="00A23595">
      <w:pPr>
        <w:rPr>
          <w:rFonts w:ascii="Sylfaen" w:hAnsi="Sylfaen"/>
          <w:color w:val="auto"/>
          <w:sz w:val="28"/>
          <w:szCs w:val="28"/>
          <w:lang w:val="hy-AM"/>
        </w:rPr>
      </w:pPr>
    </w:p>
    <w:p w:rsidR="00A23595" w:rsidRPr="009C18B0" w:rsidRDefault="00A23595" w:rsidP="00A23595">
      <w:pPr>
        <w:rPr>
          <w:rFonts w:ascii="Sylfaen" w:hAnsi="Sylfaen"/>
          <w:b/>
          <w:color w:val="auto"/>
          <w:sz w:val="28"/>
          <w:szCs w:val="28"/>
          <w:lang w:val="hy-AM"/>
        </w:rPr>
      </w:pPr>
      <w:r w:rsidRPr="009C18B0">
        <w:rPr>
          <w:rFonts w:ascii="Sylfaen" w:hAnsi="Sylfaen"/>
          <w:b/>
          <w:color w:val="auto"/>
          <w:sz w:val="28"/>
          <w:szCs w:val="28"/>
          <w:lang w:val="hy-AM"/>
        </w:rPr>
        <w:t>Նշի՛ր ճիշտ պատասխանը։</w:t>
      </w:r>
    </w:p>
    <w:p w:rsidR="00A23595" w:rsidRPr="00065C55" w:rsidRDefault="00310441" w:rsidP="00A2359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Հունիսի</w:t>
      </w:r>
      <w:r w:rsidR="00A23595">
        <w:rPr>
          <w:rFonts w:ascii="Sylfaen" w:hAnsi="Sylfaen"/>
          <w:sz w:val="24"/>
          <w:szCs w:val="24"/>
          <w:lang w:val="hy-AM"/>
        </w:rPr>
        <w:t xml:space="preserve"> 1</w:t>
      </w:r>
      <w:r w:rsidRPr="00310441">
        <w:rPr>
          <w:rFonts w:ascii="Sylfaen" w:hAnsi="Sylfaen"/>
          <w:sz w:val="24"/>
          <w:szCs w:val="24"/>
          <w:lang w:val="hy-AM"/>
        </w:rPr>
        <w:t>2</w:t>
      </w:r>
      <w:r w:rsidR="00A23595" w:rsidRPr="00065C55">
        <w:rPr>
          <w:rFonts w:ascii="Sylfaen" w:hAnsi="Sylfaen"/>
          <w:sz w:val="24"/>
          <w:szCs w:val="24"/>
          <w:lang w:val="hy-AM"/>
        </w:rPr>
        <w:t>-ը շաբաթվա ի՞նչ օր է։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A23595" w:rsidRPr="00065C55" w:rsidTr="00B5669D">
        <w:trPr>
          <w:trHeight w:val="771"/>
        </w:trPr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lastRenderedPageBreak/>
              <w:t>երկուշաբթի</w:t>
            </w:r>
          </w:p>
        </w:tc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A23595" w:rsidRPr="00065C55" w:rsidRDefault="00A23595" w:rsidP="00A23595">
      <w:pPr>
        <w:rPr>
          <w:rFonts w:ascii="Sylfaen" w:hAnsi="Sylfaen"/>
          <w:color w:val="auto"/>
          <w:lang w:val="hy-AM"/>
        </w:rPr>
      </w:pPr>
    </w:p>
    <w:p w:rsidR="00A23595" w:rsidRPr="00065C55" w:rsidRDefault="00310441" w:rsidP="00A2359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Հունիսի  </w:t>
      </w:r>
      <w:r w:rsidR="00A23595">
        <w:rPr>
          <w:rFonts w:ascii="Sylfaen" w:hAnsi="Sylfaen"/>
          <w:sz w:val="24"/>
          <w:szCs w:val="24"/>
          <w:lang w:val="hy-AM"/>
        </w:rPr>
        <w:t>1</w:t>
      </w:r>
      <w:r w:rsidRPr="00310441">
        <w:rPr>
          <w:rFonts w:ascii="Sylfaen" w:hAnsi="Sylfaen"/>
          <w:sz w:val="24"/>
          <w:szCs w:val="24"/>
          <w:lang w:val="hy-AM"/>
        </w:rPr>
        <w:t>7</w:t>
      </w:r>
      <w:r w:rsidR="00A23595" w:rsidRPr="00065C55">
        <w:rPr>
          <w:rFonts w:ascii="Sylfaen" w:hAnsi="Sylfaen"/>
          <w:sz w:val="24"/>
          <w:szCs w:val="24"/>
          <w:lang w:val="hy-AM"/>
        </w:rPr>
        <w:t>-ը շաբաթվա ի՞նչ օր է լինելու։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A23595" w:rsidRPr="00065C55" w:rsidTr="00B5669D">
        <w:trPr>
          <w:trHeight w:val="771"/>
        </w:trPr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A23595" w:rsidRPr="00065C55" w:rsidRDefault="00A23595" w:rsidP="00A23595">
      <w:pPr>
        <w:rPr>
          <w:rFonts w:ascii="Sylfaen" w:hAnsi="Sylfaen"/>
          <w:color w:val="auto"/>
          <w:lang w:val="hy-AM"/>
        </w:rPr>
      </w:pPr>
    </w:p>
    <w:p w:rsidR="00A23595" w:rsidRPr="00065C55" w:rsidRDefault="00310441" w:rsidP="00A2359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Երեք </w:t>
      </w:r>
      <w:r w:rsidR="00A23595" w:rsidRPr="00065C55">
        <w:rPr>
          <w:rFonts w:ascii="Sylfaen" w:hAnsi="Sylfaen"/>
          <w:sz w:val="24"/>
          <w:szCs w:val="24"/>
          <w:lang w:val="hy-AM"/>
        </w:rPr>
        <w:t xml:space="preserve"> օրից շաբաթվա ո՞ր օրն է լինելու։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A23595" w:rsidRPr="00065C55" w:rsidTr="00B5669D">
        <w:trPr>
          <w:trHeight w:val="771"/>
        </w:trPr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A23595" w:rsidRPr="00065C55" w:rsidRDefault="00A23595" w:rsidP="00A23595">
      <w:pPr>
        <w:rPr>
          <w:rFonts w:ascii="Sylfaen" w:hAnsi="Sylfaen"/>
          <w:color w:val="auto"/>
          <w:lang w:val="hy-AM"/>
        </w:rPr>
      </w:pPr>
    </w:p>
    <w:p w:rsidR="00A23595" w:rsidRPr="00065C55" w:rsidRDefault="00310441" w:rsidP="00A2359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Ութ</w:t>
      </w:r>
      <w:r w:rsidR="00A23595" w:rsidRPr="00065C55">
        <w:rPr>
          <w:rFonts w:ascii="Sylfaen" w:hAnsi="Sylfaen"/>
          <w:sz w:val="24"/>
          <w:szCs w:val="24"/>
          <w:lang w:val="hy-AM"/>
        </w:rPr>
        <w:t xml:space="preserve"> օր առաջ շաբաթվա ի՞նչ օր էր։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3"/>
        <w:gridCol w:w="1454"/>
        <w:gridCol w:w="1542"/>
        <w:gridCol w:w="1459"/>
        <w:gridCol w:w="1116"/>
        <w:gridCol w:w="1071"/>
        <w:gridCol w:w="1150"/>
      </w:tblGrid>
      <w:tr w:rsidR="00A23595" w:rsidRPr="00065C55" w:rsidTr="00B5669D">
        <w:trPr>
          <w:trHeight w:val="771"/>
        </w:trPr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երեքշաբթի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ուրբաթ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</w:tbl>
    <w:p w:rsidR="00A23595" w:rsidRPr="00065C55" w:rsidRDefault="00A23595" w:rsidP="00A23595">
      <w:pPr>
        <w:pStyle w:val="af4"/>
        <w:rPr>
          <w:rFonts w:ascii="Sylfaen" w:hAnsi="Sylfaen"/>
          <w:sz w:val="24"/>
          <w:szCs w:val="24"/>
          <w:lang w:val="hy-AM"/>
        </w:rPr>
      </w:pPr>
    </w:p>
    <w:p w:rsidR="00A23595" w:rsidRPr="00065C55" w:rsidRDefault="00A23595" w:rsidP="00A23595">
      <w:pPr>
        <w:pStyle w:val="af4"/>
        <w:numPr>
          <w:ilvl w:val="0"/>
          <w:numId w:val="2"/>
        </w:numPr>
        <w:rPr>
          <w:rFonts w:ascii="Sylfaen" w:hAnsi="Sylfaen"/>
          <w:sz w:val="24"/>
          <w:szCs w:val="24"/>
          <w:lang w:val="hy-AM"/>
        </w:rPr>
      </w:pPr>
      <w:r w:rsidRPr="00065C55">
        <w:rPr>
          <w:rFonts w:ascii="Sylfaen" w:hAnsi="Sylfaen"/>
          <w:sz w:val="24"/>
          <w:szCs w:val="24"/>
          <w:lang w:val="hy-AM"/>
        </w:rPr>
        <w:t>Ինչպիսի՞ եղանակ է այսօր։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7"/>
        <w:gridCol w:w="1296"/>
        <w:gridCol w:w="1478"/>
        <w:gridCol w:w="1451"/>
        <w:gridCol w:w="1292"/>
        <w:gridCol w:w="1190"/>
        <w:gridCol w:w="1341"/>
      </w:tblGrid>
      <w:tr w:rsidR="00A23595" w:rsidRPr="00065C55" w:rsidTr="00B5669D">
        <w:trPr>
          <w:trHeight w:val="771"/>
        </w:trPr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արևոտ</w:t>
            </w:r>
          </w:p>
        </w:tc>
        <w:tc>
          <w:tcPr>
            <w:tcW w:w="1480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քամոտ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անձրևային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ամպամած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ցրտոտ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տաք</w:t>
            </w:r>
          </w:p>
        </w:tc>
        <w:tc>
          <w:tcPr>
            <w:tcW w:w="1481" w:type="dxa"/>
          </w:tcPr>
          <w:p w:rsidR="00A23595" w:rsidRPr="00065C55" w:rsidRDefault="00A23595" w:rsidP="00B5669D">
            <w:pPr>
              <w:jc w:val="center"/>
              <w:rPr>
                <w:rFonts w:ascii="Sylfaen" w:hAnsi="Sylfaen"/>
                <w:color w:val="auto"/>
                <w:lang w:val="hy-AM"/>
              </w:rPr>
            </w:pPr>
            <w:r w:rsidRPr="00065C55">
              <w:rPr>
                <w:rFonts w:ascii="Sylfaen" w:hAnsi="Sylfaen"/>
                <w:color w:val="auto"/>
                <w:lang w:val="hy-AM"/>
              </w:rPr>
              <w:t>պայծառ</w:t>
            </w:r>
          </w:p>
        </w:tc>
      </w:tr>
    </w:tbl>
    <w:p w:rsidR="00A23595" w:rsidRPr="00065C55" w:rsidRDefault="00A23595" w:rsidP="00A23595">
      <w:pPr>
        <w:rPr>
          <w:rFonts w:ascii="Sylfaen" w:hAnsi="Sylfaen"/>
          <w:color w:val="auto"/>
          <w:lang w:val="hy-AM"/>
        </w:rPr>
      </w:pPr>
    </w:p>
    <w:p w:rsidR="00403124" w:rsidRDefault="00403124" w:rsidP="00403124">
      <w:pPr>
        <w:spacing w:after="0"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403124" w:rsidRDefault="00403124" w:rsidP="00403124">
      <w:pPr>
        <w:spacing w:after="0"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A23595" w:rsidRDefault="00A23595" w:rsidP="00A23595">
      <w:pPr>
        <w:rPr>
          <w:rFonts w:ascii="Sylfaen" w:hAnsi="Sylfaen"/>
          <w:sz w:val="28"/>
          <w:szCs w:val="28"/>
          <w:lang w:val="hy-AM"/>
        </w:rPr>
      </w:pPr>
    </w:p>
    <w:p w:rsidR="00403124" w:rsidRPr="009C18B0" w:rsidRDefault="00403124" w:rsidP="00A23595">
      <w:pPr>
        <w:rPr>
          <w:rFonts w:ascii="Sylfaen" w:hAnsi="Sylfaen"/>
          <w:sz w:val="28"/>
          <w:szCs w:val="28"/>
          <w:lang w:val="hy-AM"/>
        </w:rPr>
      </w:pPr>
    </w:p>
    <w:p w:rsidR="00A23595" w:rsidRPr="009C18B0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A23595" w:rsidRPr="009C18B0" w:rsidRDefault="00A23595" w:rsidP="00A23595">
      <w:pPr>
        <w:rPr>
          <w:rFonts w:ascii="Sylfaen" w:hAnsi="Sylfaen"/>
          <w:sz w:val="28"/>
          <w:szCs w:val="28"/>
          <w:lang w:val="hy-AM"/>
        </w:rPr>
      </w:pPr>
    </w:p>
    <w:p w:rsidR="00F17CDD" w:rsidRDefault="00F17CDD">
      <w:pPr>
        <w:rPr>
          <w:rFonts w:ascii="Sylfaen" w:hAnsi="Sylfaen"/>
          <w:b/>
          <w:sz w:val="28"/>
          <w:szCs w:val="28"/>
          <w:lang w:val="hy-AM"/>
        </w:rPr>
      </w:pPr>
    </w:p>
    <w:p w:rsidR="009840D1" w:rsidRDefault="009840D1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Միևնույն արժեք ունեցող արտահայտությունները ներկի՛ր միևնույն գույնով։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8"/>
      </w:tblGrid>
      <w:tr w:rsidR="009840D1" w:rsidRPr="00025213" w:rsidTr="00025213">
        <w:trPr>
          <w:trHeight w:val="792"/>
        </w:trPr>
        <w:tc>
          <w:tcPr>
            <w:tcW w:w="2316" w:type="dxa"/>
          </w:tcPr>
          <w:p w:rsidR="009840D1" w:rsidRPr="00025213" w:rsidRDefault="009840D1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lastRenderedPageBreak/>
              <w:t>12 - 9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9 + 1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4 + 1</w:t>
            </w:r>
          </w:p>
        </w:tc>
        <w:tc>
          <w:tcPr>
            <w:tcW w:w="2318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20 - 6</w:t>
            </w:r>
          </w:p>
        </w:tc>
      </w:tr>
      <w:tr w:rsidR="009840D1" w:rsidRPr="00025213" w:rsidTr="00025213">
        <w:trPr>
          <w:trHeight w:val="827"/>
        </w:trPr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20 + 10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44 - 30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29 + 1</w:t>
            </w:r>
          </w:p>
        </w:tc>
        <w:tc>
          <w:tcPr>
            <w:tcW w:w="2318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90 - 60</w:t>
            </w:r>
          </w:p>
        </w:tc>
      </w:tr>
      <w:tr w:rsidR="009840D1" w:rsidRPr="00025213" w:rsidTr="00025213">
        <w:trPr>
          <w:trHeight w:val="792"/>
        </w:trPr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7 + 7</w:t>
            </w:r>
          </w:p>
        </w:tc>
        <w:tc>
          <w:tcPr>
            <w:tcW w:w="2316" w:type="dxa"/>
          </w:tcPr>
          <w:p w:rsidR="009840D1" w:rsidRPr="00025213" w:rsidRDefault="009840D1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6  - 3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15 - 5</w:t>
            </w:r>
          </w:p>
        </w:tc>
        <w:tc>
          <w:tcPr>
            <w:tcW w:w="2318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9 - 4</w:t>
            </w:r>
          </w:p>
        </w:tc>
      </w:tr>
      <w:tr w:rsidR="009840D1" w:rsidRPr="00025213" w:rsidTr="00025213">
        <w:trPr>
          <w:trHeight w:val="827"/>
        </w:trPr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40 - 10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10 + 4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30 - 0</w:t>
            </w:r>
          </w:p>
        </w:tc>
        <w:tc>
          <w:tcPr>
            <w:tcW w:w="2318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20 - 10</w:t>
            </w:r>
          </w:p>
        </w:tc>
      </w:tr>
      <w:tr w:rsidR="009840D1" w:rsidRPr="00025213" w:rsidTr="00025213">
        <w:trPr>
          <w:trHeight w:val="792"/>
        </w:trPr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10 - 5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25 + 5</w:t>
            </w:r>
          </w:p>
        </w:tc>
        <w:tc>
          <w:tcPr>
            <w:tcW w:w="2316" w:type="dxa"/>
          </w:tcPr>
          <w:p w:rsidR="009840D1" w:rsidRPr="00025213" w:rsidRDefault="009840D1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2 + 1</w:t>
            </w:r>
          </w:p>
        </w:tc>
        <w:tc>
          <w:tcPr>
            <w:tcW w:w="2318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24 - 10</w:t>
            </w:r>
          </w:p>
        </w:tc>
      </w:tr>
      <w:tr w:rsidR="009840D1" w:rsidRPr="00025213" w:rsidTr="00025213">
        <w:trPr>
          <w:trHeight w:val="792"/>
        </w:trPr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100 - 70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8 - 3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28 + 2</w:t>
            </w:r>
          </w:p>
        </w:tc>
        <w:tc>
          <w:tcPr>
            <w:tcW w:w="2318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37 - 7</w:t>
            </w:r>
          </w:p>
        </w:tc>
      </w:tr>
      <w:tr w:rsidR="009840D1" w:rsidRPr="00025213" w:rsidTr="00025213">
        <w:trPr>
          <w:trHeight w:val="827"/>
        </w:trPr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65 - 51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11 – 6</w:t>
            </w:r>
          </w:p>
        </w:tc>
        <w:tc>
          <w:tcPr>
            <w:tcW w:w="2316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90 - 80</w:t>
            </w:r>
          </w:p>
        </w:tc>
        <w:tc>
          <w:tcPr>
            <w:tcW w:w="2318" w:type="dxa"/>
          </w:tcPr>
          <w:p w:rsidR="009840D1" w:rsidRPr="00025213" w:rsidRDefault="00025213" w:rsidP="00025213">
            <w:pPr>
              <w:jc w:val="center"/>
              <w:rPr>
                <w:rFonts w:ascii="Sylfaen" w:hAnsi="Sylfaen"/>
                <w:sz w:val="28"/>
                <w:szCs w:val="28"/>
                <w:lang w:val="en-US"/>
              </w:rPr>
            </w:pPr>
            <w:r w:rsidRPr="00025213">
              <w:rPr>
                <w:rFonts w:ascii="Sylfaen" w:hAnsi="Sylfaen"/>
                <w:sz w:val="28"/>
                <w:szCs w:val="28"/>
                <w:lang w:val="en-US"/>
              </w:rPr>
              <w:t>3 – 0</w:t>
            </w:r>
          </w:p>
        </w:tc>
      </w:tr>
    </w:tbl>
    <w:p w:rsidR="00025213" w:rsidRDefault="00025213">
      <w:pPr>
        <w:rPr>
          <w:rFonts w:ascii="Sylfaen" w:hAnsi="Sylfaen"/>
          <w:b/>
          <w:sz w:val="28"/>
          <w:szCs w:val="28"/>
          <w:lang w:val="hy-AM"/>
        </w:rPr>
      </w:pPr>
    </w:p>
    <w:p w:rsidR="00025213" w:rsidRDefault="00025213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Թվերը դասավորի՛ր աճման կարգով։</w:t>
      </w:r>
    </w:p>
    <w:p w:rsidR="00025213" w:rsidRPr="00025213" w:rsidRDefault="00025213" w:rsidP="00025213">
      <w:pPr>
        <w:pStyle w:val="af4"/>
        <w:numPr>
          <w:ilvl w:val="0"/>
          <w:numId w:val="2"/>
        </w:numPr>
        <w:rPr>
          <w:rFonts w:ascii="Sylfaen" w:hAnsi="Sylfaen"/>
          <w:sz w:val="28"/>
          <w:szCs w:val="28"/>
        </w:rPr>
      </w:pPr>
      <w:r w:rsidRPr="00025213">
        <w:rPr>
          <w:rFonts w:ascii="Sylfaen" w:hAnsi="Sylfaen"/>
          <w:sz w:val="28"/>
          <w:szCs w:val="28"/>
        </w:rPr>
        <w:t>16, 61, 75, 57, 77</w:t>
      </w:r>
    </w:p>
    <w:p w:rsidR="00025213" w:rsidRPr="00025213" w:rsidRDefault="00025213" w:rsidP="00025213">
      <w:pPr>
        <w:pStyle w:val="af4"/>
        <w:numPr>
          <w:ilvl w:val="0"/>
          <w:numId w:val="2"/>
        </w:numPr>
        <w:rPr>
          <w:rFonts w:ascii="Sylfaen" w:hAnsi="Sylfaen"/>
          <w:sz w:val="28"/>
          <w:szCs w:val="28"/>
        </w:rPr>
      </w:pPr>
      <w:r w:rsidRPr="00025213">
        <w:rPr>
          <w:rFonts w:ascii="Sylfaen" w:hAnsi="Sylfaen"/>
          <w:sz w:val="28"/>
          <w:szCs w:val="28"/>
        </w:rPr>
        <w:t>12, 98, 89, 88, 99,21</w:t>
      </w:r>
    </w:p>
    <w:p w:rsidR="00025213" w:rsidRPr="00025213" w:rsidRDefault="00025213">
      <w:pPr>
        <w:rPr>
          <w:rFonts w:ascii="Sylfaen" w:hAnsi="Sylfaen"/>
          <w:b/>
          <w:sz w:val="28"/>
          <w:szCs w:val="28"/>
          <w:lang w:val="en-US"/>
        </w:rPr>
      </w:pPr>
    </w:p>
    <w:p w:rsidR="00025213" w:rsidRDefault="00025213" w:rsidP="00025213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Թվերը դասավորի՛ր </w:t>
      </w:r>
      <w:r>
        <w:rPr>
          <w:rFonts w:ascii="Sylfaen" w:hAnsi="Sylfaen"/>
          <w:b/>
          <w:sz w:val="28"/>
          <w:szCs w:val="28"/>
          <w:lang w:val="hy-AM"/>
        </w:rPr>
        <w:t>նվազման</w:t>
      </w:r>
      <w:r>
        <w:rPr>
          <w:rFonts w:ascii="Sylfaen" w:hAnsi="Sylfaen"/>
          <w:b/>
          <w:sz w:val="28"/>
          <w:szCs w:val="28"/>
          <w:lang w:val="hy-AM"/>
        </w:rPr>
        <w:t xml:space="preserve"> կարգով։</w:t>
      </w:r>
    </w:p>
    <w:p w:rsidR="00025213" w:rsidRPr="00025213" w:rsidRDefault="00025213" w:rsidP="00025213">
      <w:pPr>
        <w:pStyle w:val="af4"/>
        <w:numPr>
          <w:ilvl w:val="0"/>
          <w:numId w:val="16"/>
        </w:numPr>
        <w:rPr>
          <w:rFonts w:ascii="Sylfaen" w:hAnsi="Sylfaen"/>
          <w:sz w:val="28"/>
          <w:szCs w:val="28"/>
        </w:rPr>
      </w:pPr>
      <w:r w:rsidRPr="00025213">
        <w:rPr>
          <w:rFonts w:ascii="Sylfaen" w:hAnsi="Sylfaen"/>
          <w:sz w:val="28"/>
          <w:szCs w:val="28"/>
        </w:rPr>
        <w:t>45, 45, 67, 76, 66, 77</w:t>
      </w:r>
    </w:p>
    <w:p w:rsidR="00025213" w:rsidRDefault="00025213" w:rsidP="00025213">
      <w:pPr>
        <w:pStyle w:val="af4"/>
        <w:numPr>
          <w:ilvl w:val="0"/>
          <w:numId w:val="16"/>
        </w:numPr>
        <w:rPr>
          <w:rFonts w:ascii="Sylfaen" w:hAnsi="Sylfaen"/>
          <w:sz w:val="28"/>
          <w:szCs w:val="28"/>
        </w:rPr>
      </w:pPr>
      <w:r w:rsidRPr="00025213">
        <w:rPr>
          <w:rFonts w:ascii="Sylfaen" w:hAnsi="Sylfaen"/>
          <w:sz w:val="28"/>
          <w:szCs w:val="28"/>
        </w:rPr>
        <w:t>23, 89, 32, 17, 71, 99</w:t>
      </w:r>
    </w:p>
    <w:p w:rsidR="00025213" w:rsidRDefault="00025213" w:rsidP="00025213">
      <w:pPr>
        <w:rPr>
          <w:rFonts w:ascii="Sylfaen" w:hAnsi="Sylfaen"/>
          <w:sz w:val="28"/>
          <w:szCs w:val="28"/>
        </w:rPr>
      </w:pPr>
    </w:p>
    <w:p w:rsidR="00025213" w:rsidRDefault="00025213" w:rsidP="00025213">
      <w:pPr>
        <w:rPr>
          <w:rFonts w:ascii="Sylfaen" w:hAnsi="Sylfaen"/>
          <w:b/>
          <w:sz w:val="28"/>
          <w:szCs w:val="28"/>
          <w:lang w:val="hy-AM"/>
        </w:rPr>
      </w:pPr>
      <w:r w:rsidRPr="00025213">
        <w:rPr>
          <w:rFonts w:ascii="Sylfaen" w:hAnsi="Sylfaen"/>
          <w:b/>
          <w:sz w:val="28"/>
          <w:szCs w:val="28"/>
          <w:lang w:val="hy-AM"/>
        </w:rPr>
        <w:t xml:space="preserve">Քանի՞ տարբեր թվանշան ենք օգտագործում  </w:t>
      </w:r>
      <w:r w:rsidRPr="00025213">
        <w:rPr>
          <w:rFonts w:ascii="Sylfaen" w:hAnsi="Sylfaen"/>
          <w:b/>
          <w:sz w:val="28"/>
          <w:szCs w:val="28"/>
        </w:rPr>
        <w:t>23</w:t>
      </w:r>
      <w:r w:rsidRPr="00025213">
        <w:rPr>
          <w:rFonts w:ascii="Sylfaen" w:hAnsi="Sylfaen"/>
          <w:b/>
          <w:sz w:val="28"/>
          <w:szCs w:val="28"/>
          <w:lang w:val="hy-AM"/>
        </w:rPr>
        <w:t xml:space="preserve">–ից </w:t>
      </w:r>
      <w:r w:rsidRPr="00025213">
        <w:rPr>
          <w:rFonts w:ascii="Sylfaen" w:hAnsi="Sylfaen"/>
          <w:b/>
          <w:sz w:val="28"/>
          <w:szCs w:val="28"/>
        </w:rPr>
        <w:t xml:space="preserve">39 </w:t>
      </w:r>
      <w:r w:rsidRPr="00025213">
        <w:rPr>
          <w:rFonts w:ascii="Sylfaen" w:hAnsi="Sylfaen"/>
          <w:b/>
          <w:sz w:val="28"/>
          <w:szCs w:val="28"/>
          <w:lang w:val="hy-AM"/>
        </w:rPr>
        <w:t>թվերը գրելու համար։</w:t>
      </w:r>
    </w:p>
    <w:p w:rsidR="00025213" w:rsidRDefault="00025213" w:rsidP="00025213">
      <w:pPr>
        <w:rPr>
          <w:rFonts w:ascii="Sylfaen" w:hAnsi="Sylfaen"/>
          <w:b/>
          <w:sz w:val="28"/>
          <w:szCs w:val="28"/>
          <w:lang w:val="hy-AM"/>
        </w:rPr>
      </w:pPr>
    </w:p>
    <w:p w:rsidR="00A23595" w:rsidRPr="00D6632B" w:rsidRDefault="00A23595" w:rsidP="00F17CDD">
      <w:pPr>
        <w:jc w:val="center"/>
        <w:rPr>
          <w:rFonts w:ascii="Sylfaen" w:hAnsi="Sylfaen"/>
          <w:b/>
          <w:sz w:val="28"/>
          <w:szCs w:val="28"/>
          <w:lang w:val="hy-AM"/>
        </w:rPr>
      </w:pPr>
      <w:r w:rsidRPr="00D6632B">
        <w:rPr>
          <w:rFonts w:ascii="Sylfaen" w:hAnsi="Sylfaen"/>
          <w:b/>
          <w:sz w:val="28"/>
          <w:szCs w:val="28"/>
          <w:lang w:val="hy-AM"/>
        </w:rPr>
        <w:t xml:space="preserve">Պատմի՛ր </w:t>
      </w:r>
      <w:r w:rsidR="00310441" w:rsidRPr="00310441">
        <w:rPr>
          <w:rFonts w:ascii="Sylfaen" w:hAnsi="Sylfaen"/>
          <w:b/>
          <w:sz w:val="28"/>
          <w:szCs w:val="28"/>
          <w:lang w:val="hy-AM"/>
        </w:rPr>
        <w:t xml:space="preserve"> և 77 </w:t>
      </w:r>
      <w:r w:rsidRPr="00D6632B">
        <w:rPr>
          <w:rFonts w:ascii="Sylfaen" w:hAnsi="Sylfaen"/>
          <w:b/>
          <w:sz w:val="28"/>
          <w:szCs w:val="28"/>
          <w:lang w:val="hy-AM"/>
        </w:rPr>
        <w:t>թվի մասին</w:t>
      </w:r>
    </w:p>
    <w:p w:rsidR="00A23595" w:rsidRDefault="00A23595" w:rsidP="00A23595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lastRenderedPageBreak/>
        <w:t>Թիվը գրի՛ր տառերով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———————————————————— 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Ներկայացրո՛ւ կարգային գումարելիների գումարի տեսքով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="00310441">
        <w:rPr>
          <w:rFonts w:ascii="Sylfaen" w:hAnsi="Sylfaen"/>
          <w:sz w:val="28"/>
          <w:szCs w:val="28"/>
          <w:lang w:val="hy-AM"/>
        </w:rPr>
        <w:t>77</w:t>
      </w:r>
      <w:r w:rsidRPr="00D6632B">
        <w:rPr>
          <w:rFonts w:ascii="Sylfaen" w:hAnsi="Sylfaen"/>
          <w:sz w:val="28"/>
          <w:szCs w:val="28"/>
          <w:lang w:val="hy-AM"/>
        </w:rPr>
        <w:t xml:space="preserve"> = ___ + ___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Քանի՞ տասնյակ և միավոր ունի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Ունի —— տասնյակ և —— միավոր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Հարևան թվերն են՝ ——— և ————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Հաջորդող թիվն է ՝ ———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Նախորդող թիվն է՝ ——— 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Զո՞ւյգ է, թե՞ կենտ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Միանի՞շ է, թե՞ երկնիշ</w:t>
      </w:r>
      <w:r w:rsidRPr="00D6632B">
        <w:rPr>
          <w:rFonts w:ascii="Times New Roman" w:hAnsi="Times New Roman"/>
          <w:sz w:val="28"/>
          <w:szCs w:val="28"/>
          <w:lang w:val="hy-AM"/>
        </w:rPr>
        <w:t>․</w:t>
      </w:r>
      <w:r w:rsidRPr="00D6632B">
        <w:rPr>
          <w:rFonts w:ascii="Sylfaen" w:hAnsi="Sylfaen"/>
          <w:sz w:val="28"/>
          <w:szCs w:val="28"/>
          <w:lang w:val="hy-AM"/>
        </w:rPr>
        <w:t xml:space="preserve"> ——————— 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Մեծացրո՛ւ </w:t>
      </w:r>
    </w:p>
    <w:p w:rsidR="00A23595" w:rsidRPr="00D6632B" w:rsidRDefault="00A23595" w:rsidP="00A23595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>3-ով —————————</w:t>
      </w:r>
    </w:p>
    <w:p w:rsidR="00A23595" w:rsidRPr="00D6632B" w:rsidRDefault="00310441" w:rsidP="00A23595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</w:t>
      </w:r>
      <w:r w:rsidR="00A23595"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A23595" w:rsidRPr="00D6632B" w:rsidRDefault="00310441" w:rsidP="00A23595">
      <w:pPr>
        <w:pStyle w:val="af4"/>
        <w:numPr>
          <w:ilvl w:val="0"/>
          <w:numId w:val="4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2</w:t>
      </w:r>
      <w:r w:rsidR="00A23595">
        <w:rPr>
          <w:rFonts w:ascii="Sylfaen" w:hAnsi="Sylfaen"/>
          <w:sz w:val="28"/>
          <w:szCs w:val="28"/>
          <w:lang w:val="hy-AM"/>
        </w:rPr>
        <w:t>0</w:t>
      </w:r>
      <w:r w:rsidR="00A23595" w:rsidRPr="00D6632B">
        <w:rPr>
          <w:rFonts w:ascii="Sylfaen" w:hAnsi="Sylfaen"/>
          <w:sz w:val="28"/>
          <w:szCs w:val="28"/>
          <w:lang w:val="hy-AM"/>
        </w:rPr>
        <w:t xml:space="preserve">-ով ————————— </w:t>
      </w:r>
    </w:p>
    <w:p w:rsidR="00A23595" w:rsidRPr="00D6632B" w:rsidRDefault="00A23595" w:rsidP="00A23595">
      <w:pPr>
        <w:pStyle w:val="af4"/>
        <w:numPr>
          <w:ilvl w:val="0"/>
          <w:numId w:val="3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  <w:lang w:val="hy-AM"/>
        </w:rPr>
        <w:t xml:space="preserve">Փոքրացրո՛ւ </w:t>
      </w:r>
    </w:p>
    <w:p w:rsidR="00A23595" w:rsidRPr="00D6632B" w:rsidRDefault="00A23595" w:rsidP="00A23595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D6632B">
        <w:rPr>
          <w:rFonts w:ascii="Sylfaen" w:hAnsi="Sylfaen"/>
          <w:sz w:val="28"/>
          <w:szCs w:val="28"/>
        </w:rPr>
        <w:t>2</w:t>
      </w:r>
      <w:r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A23595" w:rsidRPr="00D6632B" w:rsidRDefault="00310441" w:rsidP="00A23595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6</w:t>
      </w:r>
      <w:r w:rsidR="00A23595" w:rsidRPr="00D6632B">
        <w:rPr>
          <w:rFonts w:ascii="Sylfaen" w:hAnsi="Sylfaen"/>
          <w:sz w:val="28"/>
          <w:szCs w:val="28"/>
          <w:lang w:val="hy-AM"/>
        </w:rPr>
        <w:t>-ով —————————</w:t>
      </w:r>
    </w:p>
    <w:p w:rsidR="00A23595" w:rsidRPr="00D6632B" w:rsidRDefault="00310441" w:rsidP="00A23595">
      <w:pPr>
        <w:pStyle w:val="af4"/>
        <w:numPr>
          <w:ilvl w:val="0"/>
          <w:numId w:val="5"/>
        </w:num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5</w:t>
      </w:r>
      <w:r w:rsidR="00A23595" w:rsidRPr="00D6632B">
        <w:rPr>
          <w:rFonts w:ascii="Sylfaen" w:hAnsi="Sylfaen"/>
          <w:sz w:val="28"/>
          <w:szCs w:val="28"/>
          <w:lang w:val="hy-AM"/>
        </w:rPr>
        <w:t xml:space="preserve">0-ով ———————— </w:t>
      </w:r>
    </w:p>
    <w:p w:rsidR="00A23595" w:rsidRDefault="00A23595" w:rsidP="00A23595">
      <w:pPr>
        <w:rPr>
          <w:rFonts w:ascii="Sylfaen" w:hAnsi="Sylfaen"/>
          <w:sz w:val="28"/>
          <w:szCs w:val="28"/>
          <w:lang w:val="hy-AM"/>
        </w:rPr>
      </w:pPr>
    </w:p>
    <w:p w:rsidR="00A23595" w:rsidRDefault="00A23595" w:rsidP="00162DBC">
      <w:pPr>
        <w:pStyle w:val="aa"/>
        <w:rPr>
          <w:rFonts w:ascii="Sylfaen" w:hAnsi="Sylfaen"/>
          <w:sz w:val="28"/>
          <w:szCs w:val="28"/>
          <w:lang w:val="hy-AM"/>
        </w:rPr>
      </w:pPr>
    </w:p>
    <w:p w:rsidR="00F17CDD" w:rsidRDefault="00F17CDD" w:rsidP="00180845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180845">
      <w:pPr>
        <w:rPr>
          <w:rFonts w:ascii="Sylfaen" w:hAnsi="Sylfaen"/>
          <w:b/>
          <w:sz w:val="28"/>
          <w:szCs w:val="28"/>
          <w:lang w:val="hy-AM"/>
        </w:rPr>
      </w:pPr>
    </w:p>
    <w:p w:rsidR="00180845" w:rsidRPr="00A23595" w:rsidRDefault="00180845" w:rsidP="00180845">
      <w:pPr>
        <w:rPr>
          <w:rFonts w:ascii="Sylfaen" w:hAnsi="Sylfaen"/>
          <w:b/>
          <w:sz w:val="28"/>
          <w:szCs w:val="28"/>
          <w:lang w:val="hy-AM"/>
        </w:rPr>
      </w:pPr>
      <w:r w:rsidRPr="00A23595">
        <w:rPr>
          <w:rFonts w:ascii="Sylfaen" w:hAnsi="Sylfaen"/>
          <w:b/>
          <w:sz w:val="28"/>
          <w:szCs w:val="28"/>
          <w:lang w:val="hy-AM"/>
        </w:rPr>
        <w:t>Լուծի՛ր խնդիրները։</w:t>
      </w:r>
    </w:p>
    <w:p w:rsidR="00180845" w:rsidRDefault="0018084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A23595" w:rsidRPr="0018084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lastRenderedPageBreak/>
        <w:t>Արևմտյան դպրոցի սովորողները ջերմոցից հավաքեցին 16 կգ վարունգ։ Հավաքած վարունգի կեսը թթու դրեցին։ Մնացած վարունգի կեսը օգտագործեցին աղցանի համար։ Քանի՞ կիլոգրամ վարունգ մնաց։</w:t>
      </w:r>
    </w:p>
    <w:p w:rsidR="00A23595" w:rsidRPr="00180845" w:rsidRDefault="00A23595" w:rsidP="00A2359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Երկու կիլոգրամ ալյուրից 40 գաթա կարելի է թխել: Հասմիկն ու մայրիկը օգտագործեցին մեկ ու կես կիլոգրամ ալյուր: Քանի՞ գաթա թխեցին:</w:t>
      </w: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Նարեն ունի 24 մատիտ, Նռանեն ունի 30 մատիտ: Նռանեն քանի՞ մատիտ  նվիրի Նարեին, որ երկուսի մատիտների քանակները հավասարվեն:</w:t>
      </w: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Դպրոցական ավտոբուսում կար 18 մարդ: Կանգառներից յուրաքանչյուրում իջավ 5 մարդ և բարձրացավ՝ 2 -ը: Քանի՞ մարդ կար ավտոբուսում 4-րդ և 5-րդ կանգառների միջև:</w:t>
      </w: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Սկյուռիկն ուներ 20 սունկ: Ամեն օր նա ուտում էր երկու սունկ: 20-րդ սունկը նա կերավ երկուշաբթի: Շաբաթվա ո՞ր օրն էր նա սկսել ուտել իր սնկերը:</w:t>
      </w:r>
    </w:p>
    <w:p w:rsidR="00F17CDD" w:rsidRDefault="00F17CDD" w:rsidP="00310441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310441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 w:rsidP="00310441">
      <w:pPr>
        <w:rPr>
          <w:rFonts w:ascii="Sylfaen" w:hAnsi="Sylfaen"/>
          <w:b/>
          <w:sz w:val="28"/>
          <w:szCs w:val="28"/>
          <w:lang w:val="hy-AM"/>
        </w:rPr>
      </w:pPr>
    </w:p>
    <w:p w:rsidR="00310441" w:rsidRPr="00310441" w:rsidRDefault="00310441" w:rsidP="00310441">
      <w:pPr>
        <w:rPr>
          <w:rFonts w:ascii="Sylfaen" w:hAnsi="Sylfaen"/>
          <w:b/>
          <w:sz w:val="28"/>
          <w:szCs w:val="28"/>
          <w:lang w:val="hy-AM"/>
        </w:rPr>
      </w:pPr>
      <w:r w:rsidRPr="00310441">
        <w:rPr>
          <w:rFonts w:ascii="Sylfaen" w:hAnsi="Sylfaen"/>
          <w:b/>
          <w:sz w:val="28"/>
          <w:szCs w:val="28"/>
          <w:lang w:val="hy-AM"/>
        </w:rPr>
        <w:t>Հաշվի՛ր</w:t>
      </w:r>
      <w:r w:rsidRPr="00310441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</w:p>
    <w:p w:rsidR="00310441" w:rsidRPr="00670986" w:rsidRDefault="00310441" w:rsidP="00310441">
      <w:pPr>
        <w:rPr>
          <w:rFonts w:ascii="Sylfaen" w:hAnsi="Sylfaen"/>
          <w:sz w:val="28"/>
          <w:szCs w:val="28"/>
          <w:lang w:val="hy-AM"/>
        </w:rPr>
      </w:pPr>
      <w:r w:rsidRPr="00670986">
        <w:rPr>
          <w:rFonts w:ascii="Sylfaen" w:hAnsi="Sylfaen"/>
          <w:sz w:val="28"/>
          <w:szCs w:val="28"/>
          <w:lang w:val="hy-AM"/>
        </w:rPr>
        <w:t>42 + 3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34 + 5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66 + 2 =</w:t>
      </w:r>
    </w:p>
    <w:p w:rsidR="00310441" w:rsidRPr="00670986" w:rsidRDefault="00310441" w:rsidP="00310441">
      <w:pPr>
        <w:rPr>
          <w:rFonts w:ascii="Sylfaen" w:hAnsi="Sylfaen"/>
          <w:sz w:val="28"/>
          <w:szCs w:val="28"/>
          <w:lang w:val="hy-AM"/>
        </w:rPr>
      </w:pPr>
      <w:r w:rsidRPr="00670986">
        <w:rPr>
          <w:rFonts w:ascii="Sylfaen" w:hAnsi="Sylfaen"/>
          <w:sz w:val="28"/>
          <w:szCs w:val="28"/>
          <w:lang w:val="hy-AM"/>
        </w:rPr>
        <w:lastRenderedPageBreak/>
        <w:t>97 -  4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75 - 2=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45 - 1 =</w:t>
      </w:r>
    </w:p>
    <w:p w:rsidR="00310441" w:rsidRPr="00670986" w:rsidRDefault="00310441" w:rsidP="00310441">
      <w:pPr>
        <w:rPr>
          <w:rFonts w:ascii="Sylfaen" w:hAnsi="Sylfaen"/>
          <w:sz w:val="28"/>
          <w:szCs w:val="28"/>
          <w:lang w:val="hy-AM"/>
        </w:rPr>
      </w:pPr>
    </w:p>
    <w:p w:rsidR="00310441" w:rsidRPr="00670986" w:rsidRDefault="00310441" w:rsidP="00310441">
      <w:pPr>
        <w:rPr>
          <w:rFonts w:ascii="Sylfaen" w:hAnsi="Sylfaen"/>
          <w:sz w:val="28"/>
          <w:szCs w:val="28"/>
          <w:lang w:val="hy-AM"/>
        </w:rPr>
      </w:pPr>
      <w:r w:rsidRPr="00670986">
        <w:rPr>
          <w:rFonts w:ascii="Sylfaen" w:hAnsi="Sylfaen"/>
          <w:sz w:val="28"/>
          <w:szCs w:val="28"/>
          <w:lang w:val="hy-AM"/>
        </w:rPr>
        <w:t>25 + 20=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52 + 10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61 + 30 =</w:t>
      </w:r>
    </w:p>
    <w:p w:rsidR="00310441" w:rsidRPr="00670986" w:rsidRDefault="00310441" w:rsidP="00310441">
      <w:pPr>
        <w:rPr>
          <w:rFonts w:ascii="Sylfaen" w:hAnsi="Sylfaen"/>
          <w:sz w:val="28"/>
          <w:szCs w:val="28"/>
          <w:lang w:val="hy-AM"/>
        </w:rPr>
      </w:pPr>
      <w:r w:rsidRPr="00670986">
        <w:rPr>
          <w:rFonts w:ascii="Sylfaen" w:hAnsi="Sylfaen"/>
          <w:sz w:val="28"/>
          <w:szCs w:val="28"/>
          <w:lang w:val="hy-AM"/>
        </w:rPr>
        <w:t>47  - 10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97 – 40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94 – 50 =</w:t>
      </w:r>
    </w:p>
    <w:p w:rsidR="00310441" w:rsidRPr="00670986" w:rsidRDefault="00310441" w:rsidP="00310441">
      <w:pPr>
        <w:rPr>
          <w:rFonts w:ascii="Sylfaen" w:hAnsi="Sylfaen"/>
          <w:sz w:val="28"/>
          <w:szCs w:val="28"/>
          <w:lang w:val="hy-AM"/>
        </w:rPr>
      </w:pPr>
    </w:p>
    <w:p w:rsidR="00310441" w:rsidRPr="00670986" w:rsidRDefault="00310441" w:rsidP="00310441">
      <w:pPr>
        <w:rPr>
          <w:rFonts w:ascii="Sylfaen" w:hAnsi="Sylfaen"/>
          <w:sz w:val="28"/>
          <w:szCs w:val="28"/>
          <w:lang w:val="hy-AM"/>
        </w:rPr>
      </w:pPr>
      <w:r w:rsidRPr="00670986">
        <w:rPr>
          <w:rFonts w:ascii="Sylfaen" w:hAnsi="Sylfaen"/>
          <w:sz w:val="28"/>
          <w:szCs w:val="28"/>
          <w:lang w:val="hy-AM"/>
        </w:rPr>
        <w:t>34 + 13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64 + 32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71 + 28 =</w:t>
      </w:r>
    </w:p>
    <w:p w:rsidR="00403124" w:rsidRPr="00670986" w:rsidRDefault="00310441">
      <w:pPr>
        <w:rPr>
          <w:rFonts w:ascii="Sylfaen" w:hAnsi="Sylfaen"/>
          <w:sz w:val="28"/>
          <w:szCs w:val="28"/>
          <w:lang w:val="hy-AM"/>
        </w:rPr>
      </w:pPr>
      <w:r w:rsidRPr="00670986">
        <w:rPr>
          <w:rFonts w:ascii="Sylfaen" w:hAnsi="Sylfaen"/>
          <w:sz w:val="28"/>
          <w:szCs w:val="28"/>
          <w:lang w:val="hy-AM"/>
        </w:rPr>
        <w:t>85 – 34 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97 – 41=</w:t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  <w:t>55 – 44 =</w:t>
      </w:r>
    </w:p>
    <w:p w:rsidR="00403124" w:rsidRPr="00670986" w:rsidRDefault="00403124">
      <w:pPr>
        <w:rPr>
          <w:rFonts w:ascii="Sylfaen" w:hAnsi="Sylfaen"/>
          <w:sz w:val="28"/>
          <w:szCs w:val="28"/>
          <w:lang w:val="hy-AM"/>
        </w:rPr>
      </w:pPr>
    </w:p>
    <w:p w:rsidR="00F17CDD" w:rsidRDefault="00F17CDD">
      <w:pPr>
        <w:rPr>
          <w:rFonts w:ascii="Sylfaen" w:hAnsi="Sylfaen"/>
          <w:b/>
          <w:sz w:val="28"/>
          <w:szCs w:val="28"/>
          <w:lang w:val="hy-AM"/>
        </w:rPr>
      </w:pPr>
    </w:p>
    <w:p w:rsidR="00F17CDD" w:rsidRDefault="00F17CDD">
      <w:pPr>
        <w:rPr>
          <w:rFonts w:ascii="Sylfaen" w:hAnsi="Sylfaen"/>
          <w:b/>
          <w:sz w:val="28"/>
          <w:szCs w:val="28"/>
          <w:lang w:val="hy-AM"/>
        </w:rPr>
      </w:pPr>
    </w:p>
    <w:p w:rsidR="00403124" w:rsidRPr="00F17CDD" w:rsidRDefault="00403124">
      <w:pPr>
        <w:rPr>
          <w:rFonts w:ascii="Sylfaen" w:hAnsi="Sylfaen"/>
          <w:b/>
          <w:sz w:val="28"/>
          <w:szCs w:val="28"/>
          <w:lang w:val="hy-AM"/>
        </w:rPr>
      </w:pPr>
      <w:r w:rsidRPr="00403124">
        <w:rPr>
          <w:rFonts w:ascii="Sylfaen" w:hAnsi="Sylfaen"/>
          <w:b/>
          <w:sz w:val="28"/>
          <w:szCs w:val="28"/>
          <w:lang w:val="hy-AM"/>
        </w:rPr>
        <w:t>Ո՞ր կտորն է պոկվել։</w:t>
      </w:r>
      <w:r w:rsidR="00670986" w:rsidRPr="00310441">
        <w:rPr>
          <w:rFonts w:ascii="Sylfaen" w:hAnsi="Sylfaen"/>
          <w:b/>
          <w:noProof/>
          <w:sz w:val="28"/>
          <w:szCs w:val="28"/>
          <w:lang w:eastAsia="ru-RU"/>
        </w:rPr>
        <w:drawing>
          <wp:inline distT="0" distB="0" distL="0" distR="0" wp14:anchorId="3644D10A" wp14:editId="09144FB1">
            <wp:extent cx="4762500" cy="2222500"/>
            <wp:effectExtent l="0" t="0" r="0" b="6350"/>
            <wp:docPr id="42" name="Рисунок 42" descr="C:\Users\Armine\Desktop\ԼՈՒՍԻՆԵ ՓԱՇԱՅԱՆ\lus last\pic_1136072078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ine\Desktop\ԼՈՒՍԻՆԵ ՓԱՇԱՅԱՆ\lus last\pic_1136072078_12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24" w:rsidRPr="00670986" w:rsidRDefault="00403124">
      <w:pPr>
        <w:rPr>
          <w:rFonts w:ascii="Sylfaen" w:hAnsi="Sylfaen"/>
          <w:sz w:val="28"/>
          <w:szCs w:val="28"/>
          <w:lang w:val="hy-AM"/>
        </w:rPr>
      </w:pPr>
    </w:p>
    <w:p w:rsidR="00180845" w:rsidRPr="00670986" w:rsidRDefault="00310441">
      <w:pPr>
        <w:rPr>
          <w:rFonts w:ascii="Sylfaen" w:hAnsi="Sylfaen"/>
          <w:sz w:val="28"/>
          <w:szCs w:val="28"/>
          <w:lang w:val="hy-AM"/>
        </w:rPr>
      </w:pPr>
      <w:r w:rsidRPr="00670986">
        <w:rPr>
          <w:rFonts w:ascii="Sylfaen" w:hAnsi="Sylfaen"/>
          <w:sz w:val="28"/>
          <w:szCs w:val="28"/>
          <w:lang w:val="hy-AM"/>
        </w:rPr>
        <w:tab/>
      </w:r>
      <w:r w:rsidRPr="00670986">
        <w:rPr>
          <w:rFonts w:ascii="Sylfaen" w:hAnsi="Sylfaen"/>
          <w:sz w:val="28"/>
          <w:szCs w:val="28"/>
          <w:lang w:val="hy-AM"/>
        </w:rPr>
        <w:tab/>
      </w:r>
      <w:r w:rsidR="00180845" w:rsidRPr="00310441">
        <w:rPr>
          <w:rFonts w:ascii="Sylfaen" w:hAnsi="Sylfaen"/>
          <w:b/>
          <w:sz w:val="28"/>
          <w:szCs w:val="28"/>
          <w:lang w:val="hy-AM"/>
        </w:rPr>
        <w:br w:type="page"/>
      </w:r>
    </w:p>
    <w:p w:rsidR="00180845" w:rsidRPr="00A23595" w:rsidRDefault="00180845" w:rsidP="00180845">
      <w:pPr>
        <w:rPr>
          <w:rFonts w:ascii="Sylfaen" w:hAnsi="Sylfaen"/>
          <w:b/>
          <w:sz w:val="28"/>
          <w:szCs w:val="28"/>
          <w:lang w:val="hy-AM"/>
        </w:rPr>
      </w:pPr>
      <w:r w:rsidRPr="00A23595">
        <w:rPr>
          <w:rFonts w:ascii="Sylfaen" w:hAnsi="Sylfaen"/>
          <w:b/>
          <w:sz w:val="28"/>
          <w:szCs w:val="28"/>
          <w:lang w:val="hy-AM"/>
        </w:rPr>
        <w:lastRenderedPageBreak/>
        <w:t>Լուծի՛ր խնդիրները։</w:t>
      </w: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Դավիթն այս ամառ ճամփորդեց ավելի շատ, քան Արամը, իսկ Նարեն՝ ավելի շատ, քան Դավիթը։ Ո՞վ ամենաքիչը ճամփորդեց։</w:t>
      </w: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Երեք ընկերներ գնացին գյուղ՝ կեռաս, խնձոր և սալոր հավաքելու: Լևոնը ո՛չ սալոր հավաքեց, ո՛չ կեռաս, Գագիկը՝ ո՛չ կեռաս, ո՛չ խնձոր: Ի՞նչ միրգ հավաքեցին Լևոնը, Գագիկը և Լեոն:</w:t>
      </w:r>
    </w:p>
    <w:p w:rsidR="00180845" w:rsidRP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Pr="00180845" w:rsidRDefault="00180845" w:rsidP="00180845">
      <w:pPr>
        <w:rPr>
          <w:rFonts w:ascii="Sylfaen" w:hAnsi="Sylfaen"/>
          <w:sz w:val="28"/>
          <w:szCs w:val="28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Երկու ընկեր գնացքի նույն վագոնով հարևան քաղաք մեկնեցին: Ընկերներից մեկը առջևից 5-րդ վագոնը նստեց, իսկ մյուսը՝ վերջից 5-րդը: Քանի՞ վագոն ուներ գնացքը:</w:t>
      </w:r>
    </w:p>
    <w:p w:rsid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180845" w:rsidRDefault="00180845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  <w:r w:rsidRPr="00180845"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  <w:t>Վաչեն մեկից սկսեց մեկական հաշվել դեպի առաջ: Առաջին յոթ հատ թիվը արտասանեց աջ ոտքի վրա կանգնած: Հաջորդ յոթ հատ թիվը արտասանեց ձախ ոտքի վրա կանգնած։ Եվ այդպես՝ յուրաքանչյուր յոթ հատ թիվ արասանելուց հետո ոտքը փոխում էր: Ո՞ր ոտքի վրա կանգնած արտասանեց 28 թիվը:</w:t>
      </w:r>
    </w:p>
    <w:p w:rsidR="00F17CDD" w:rsidRPr="00D9039B" w:rsidRDefault="00F17CDD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D9039B" w:rsidRDefault="00D9039B" w:rsidP="00D9039B">
      <w:pPr>
        <w:tabs>
          <w:tab w:val="left" w:pos="2042"/>
        </w:tabs>
        <w:spacing w:after="200" w:line="276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 w:cs="Times New Roman"/>
          <w:sz w:val="28"/>
          <w:szCs w:val="28"/>
          <w:lang w:val="hy-AM"/>
        </w:rPr>
        <w:t>Արեգը</w:t>
      </w:r>
      <w:r w:rsidRPr="00D9039B">
        <w:rPr>
          <w:rFonts w:ascii="Sylfaen" w:hAnsi="Sylfaen"/>
          <w:sz w:val="28"/>
          <w:szCs w:val="28"/>
          <w:lang w:val="hy-AM"/>
        </w:rPr>
        <w:t xml:space="preserve"> այժմ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D9039B">
        <w:rPr>
          <w:rFonts w:ascii="Sylfaen" w:hAnsi="Sylfaen"/>
          <w:sz w:val="28"/>
          <w:szCs w:val="28"/>
          <w:lang w:val="hy-AM"/>
        </w:rPr>
        <w:t>6</w:t>
      </w:r>
      <w:r w:rsidRPr="00D9039B">
        <w:rPr>
          <w:rFonts w:ascii="Sylfaen" w:hAnsi="Sylfaen"/>
          <w:sz w:val="28"/>
          <w:szCs w:val="28"/>
          <w:lang w:val="hy-AM"/>
        </w:rPr>
        <w:t xml:space="preserve"> տարեկան և 4 ամսեկան է: Քանի՞ ամիս հետո Վահեն կդառնա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D9039B">
        <w:rPr>
          <w:rFonts w:ascii="Sylfaen" w:hAnsi="Sylfaen"/>
          <w:sz w:val="28"/>
          <w:szCs w:val="28"/>
          <w:lang w:val="hy-AM"/>
        </w:rPr>
        <w:t>7</w:t>
      </w:r>
      <w:r w:rsidRPr="00D9039B">
        <w:rPr>
          <w:rFonts w:ascii="Sylfaen" w:hAnsi="Sylfaen"/>
          <w:sz w:val="28"/>
          <w:szCs w:val="28"/>
          <w:lang w:val="hy-AM"/>
        </w:rPr>
        <w:t xml:space="preserve"> տարեկան:</w:t>
      </w:r>
    </w:p>
    <w:p w:rsidR="00D9039B" w:rsidRPr="00D9039B" w:rsidRDefault="00D9039B" w:rsidP="00D9039B">
      <w:pPr>
        <w:tabs>
          <w:tab w:val="left" w:pos="2042"/>
        </w:tabs>
        <w:spacing w:after="200" w:line="276" w:lineRule="auto"/>
        <w:rPr>
          <w:rFonts w:ascii="Sylfaen" w:hAnsi="Sylfaen" w:cs="Times New Roman"/>
          <w:sz w:val="28"/>
          <w:szCs w:val="28"/>
          <w:lang w:val="hy-AM"/>
        </w:rPr>
      </w:pPr>
    </w:p>
    <w:p w:rsidR="00D9039B" w:rsidRPr="00D9039B" w:rsidRDefault="00D9039B" w:rsidP="00D9039B">
      <w:pPr>
        <w:tabs>
          <w:tab w:val="left" w:pos="2042"/>
        </w:tabs>
        <w:spacing w:after="200" w:line="276" w:lineRule="auto"/>
        <w:rPr>
          <w:rFonts w:ascii="Sylfaen" w:hAnsi="Sylfaen" w:cs="Times New Roman"/>
          <w:sz w:val="28"/>
          <w:szCs w:val="28"/>
          <w:lang w:val="hy-AM"/>
        </w:rPr>
      </w:pPr>
      <w:r w:rsidRPr="00D9039B">
        <w:rPr>
          <w:rFonts w:ascii="Sylfaen" w:hAnsi="Sylfaen" w:cs="Times New Roman"/>
          <w:sz w:val="28"/>
          <w:szCs w:val="28"/>
          <w:lang w:val="hy-AM"/>
        </w:rPr>
        <w:t xml:space="preserve">Օրվա ընթացքում 1 ձին խոտ է ուտում է 3 անգամ, ամեն անգամ՝ 10 կգ ։ </w:t>
      </w:r>
      <w:r w:rsidRPr="00D9039B">
        <w:rPr>
          <w:rFonts w:ascii="Sylfaen" w:hAnsi="Sylfaen" w:cs="Times New Roman"/>
          <w:sz w:val="28"/>
          <w:szCs w:val="28"/>
          <w:lang w:val="hy-AM"/>
        </w:rPr>
        <w:t>Երեք օրում քանի՞ կգ խոտ կուտի ձին։</w:t>
      </w:r>
    </w:p>
    <w:p w:rsidR="00D9039B" w:rsidRDefault="00D9039B" w:rsidP="00D9039B">
      <w:pPr>
        <w:tabs>
          <w:tab w:val="left" w:pos="2042"/>
        </w:tabs>
        <w:spacing w:after="200" w:line="276" w:lineRule="auto"/>
        <w:rPr>
          <w:rFonts w:ascii="Sylfaen" w:hAnsi="Sylfaen" w:cs="Times New Roman"/>
          <w:sz w:val="28"/>
          <w:szCs w:val="28"/>
          <w:lang w:val="hy-AM"/>
        </w:rPr>
      </w:pPr>
    </w:p>
    <w:p w:rsidR="00D9039B" w:rsidRPr="00D9039B" w:rsidRDefault="00D9039B" w:rsidP="00D9039B">
      <w:pPr>
        <w:tabs>
          <w:tab w:val="left" w:pos="2042"/>
        </w:tabs>
        <w:spacing w:after="200" w:line="276" w:lineRule="auto"/>
        <w:rPr>
          <w:rFonts w:ascii="Sylfaen" w:hAnsi="Sylfaen" w:cs="Times New Roman"/>
          <w:sz w:val="28"/>
          <w:szCs w:val="28"/>
          <w:lang w:val="hy-AM"/>
        </w:rPr>
      </w:pPr>
      <w:r w:rsidRPr="00D9039B">
        <w:rPr>
          <w:rFonts w:ascii="Sylfaen" w:hAnsi="Sylfaen" w:cs="Times New Roman"/>
          <w:sz w:val="28"/>
          <w:szCs w:val="28"/>
          <w:lang w:val="hy-AM"/>
        </w:rPr>
        <w:t xml:space="preserve">Երեկ </w:t>
      </w:r>
      <w:r w:rsidRPr="00D9039B">
        <w:rPr>
          <w:rFonts w:ascii="Sylfaen" w:hAnsi="Sylfaen" w:cs="Times New Roman"/>
          <w:sz w:val="28"/>
          <w:szCs w:val="28"/>
          <w:lang w:val="hy-AM"/>
        </w:rPr>
        <w:t xml:space="preserve"> Ստեֆանիի </w:t>
      </w:r>
      <w:r w:rsidRPr="00D9039B">
        <w:rPr>
          <w:rFonts w:ascii="Sylfaen" w:hAnsi="Sylfaen" w:cs="Times New Roman"/>
          <w:sz w:val="28"/>
          <w:szCs w:val="28"/>
          <w:lang w:val="hy-AM"/>
        </w:rPr>
        <w:t xml:space="preserve">ծննդյան օրն էր: Վաղը ուրբաթ է: Շաբաթվա ո՞ր օրն էր </w:t>
      </w:r>
      <w:r w:rsidRPr="00D9039B">
        <w:rPr>
          <w:rFonts w:ascii="Sylfaen" w:hAnsi="Sylfaen" w:cs="Times New Roman"/>
          <w:sz w:val="28"/>
          <w:szCs w:val="28"/>
          <w:lang w:val="hy-AM"/>
        </w:rPr>
        <w:t>Ստեֆանիի ծննդյան տոնը</w:t>
      </w:r>
      <w:r w:rsidRPr="00D9039B">
        <w:rPr>
          <w:rFonts w:ascii="Sylfaen" w:hAnsi="Sylfaen" w:cs="Times New Roman"/>
          <w:sz w:val="28"/>
          <w:szCs w:val="28"/>
          <w:lang w:val="hy-AM"/>
        </w:rPr>
        <w:t>:</w:t>
      </w:r>
    </w:p>
    <w:p w:rsidR="00D9039B" w:rsidRPr="00D9039B" w:rsidRDefault="00D9039B" w:rsidP="00D9039B">
      <w:pPr>
        <w:pStyle w:val="af4"/>
        <w:shd w:val="clear" w:color="auto" w:fill="FFFFFF"/>
        <w:spacing w:after="0" w:line="240" w:lineRule="auto"/>
        <w:ind w:left="0"/>
        <w:rPr>
          <w:rFonts w:ascii="Sylfaen" w:eastAsia="Times New Roman" w:hAnsi="Sylfaen"/>
          <w:sz w:val="28"/>
          <w:szCs w:val="28"/>
          <w:lang w:val="hy-AM"/>
        </w:rPr>
      </w:pPr>
    </w:p>
    <w:p w:rsidR="00D9039B" w:rsidRPr="00D9039B" w:rsidRDefault="00D9039B" w:rsidP="00D9039B">
      <w:pPr>
        <w:tabs>
          <w:tab w:val="left" w:pos="2042"/>
        </w:tabs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:rsidR="00F17CDD" w:rsidRPr="00180845" w:rsidRDefault="00F17CDD" w:rsidP="00180845">
      <w:pPr>
        <w:rPr>
          <w:rFonts w:ascii="Sylfaen" w:hAnsi="Sylfaen" w:cs="Arial"/>
          <w:color w:val="202124"/>
          <w:spacing w:val="2"/>
          <w:sz w:val="28"/>
          <w:szCs w:val="28"/>
          <w:shd w:val="clear" w:color="auto" w:fill="FFFFFF"/>
          <w:lang w:val="hy-AM"/>
        </w:rPr>
      </w:pPr>
    </w:p>
    <w:p w:rsidR="00A23595" w:rsidRPr="00D9039B" w:rsidRDefault="00A23595" w:rsidP="00A23595">
      <w:pPr>
        <w:rPr>
          <w:rFonts w:ascii="Sylfaen" w:hAnsi="Sylfaen" w:cs="Arial"/>
          <w:color w:val="202124"/>
          <w:spacing w:val="2"/>
          <w:shd w:val="clear" w:color="auto" w:fill="FFFFFF"/>
          <w:lang w:val="hy-AM"/>
        </w:rPr>
      </w:pPr>
    </w:p>
    <w:p w:rsidR="00A23595" w:rsidRPr="009C18B0" w:rsidRDefault="00A23595" w:rsidP="00162DBC">
      <w:pPr>
        <w:pStyle w:val="aa"/>
        <w:rPr>
          <w:rFonts w:ascii="Sylfaen" w:hAnsi="Sylfaen"/>
          <w:sz w:val="28"/>
          <w:szCs w:val="28"/>
          <w:lang w:val="hy-AM"/>
        </w:rPr>
      </w:pPr>
    </w:p>
    <w:sectPr w:rsidR="00A23595" w:rsidRPr="009C18B0" w:rsidSect="00065C55">
      <w:footerReference w:type="default" r:id="rId28"/>
      <w:pgSz w:w="11906" w:h="16838" w:code="9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8ED" w:rsidRDefault="008F58ED" w:rsidP="008E7CF8">
      <w:pPr>
        <w:spacing w:after="0" w:line="240" w:lineRule="auto"/>
      </w:pPr>
      <w:r>
        <w:separator/>
      </w:r>
    </w:p>
  </w:endnote>
  <w:endnote w:type="continuationSeparator" w:id="0">
    <w:p w:rsidR="008F58ED" w:rsidRDefault="008F58ED" w:rsidP="008E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C18B0">
      <w:trPr>
        <w:jc w:val="right"/>
      </w:trPr>
      <w:tc>
        <w:tcPr>
          <w:tcW w:w="4795" w:type="dxa"/>
          <w:vAlign w:val="center"/>
        </w:tcPr>
        <w:p w:rsidR="009C18B0" w:rsidRDefault="009C18B0" w:rsidP="008E7CF8">
          <w:pPr>
            <w:pStyle w:val="af0"/>
            <w:rPr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97C83C" w:themeFill="accent2"/>
          <w:vAlign w:val="center"/>
        </w:tcPr>
        <w:p w:rsidR="009C18B0" w:rsidRDefault="009C18B0">
          <w:pPr>
            <w:pStyle w:val="af2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7376C">
            <w:rPr>
              <w:noProof/>
              <w:color w:val="FFFFFF" w:themeColor="background1"/>
            </w:rPr>
            <w:t>21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9C18B0" w:rsidRDefault="009C18B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8ED" w:rsidRDefault="008F58ED" w:rsidP="008E7CF8">
      <w:pPr>
        <w:spacing w:after="0" w:line="240" w:lineRule="auto"/>
      </w:pPr>
      <w:r>
        <w:separator/>
      </w:r>
    </w:p>
  </w:footnote>
  <w:footnote w:type="continuationSeparator" w:id="0">
    <w:p w:rsidR="008F58ED" w:rsidRDefault="008F58ED" w:rsidP="008E7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C1208"/>
    <w:multiLevelType w:val="hybridMultilevel"/>
    <w:tmpl w:val="0D0AB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5231A"/>
    <w:multiLevelType w:val="hybridMultilevel"/>
    <w:tmpl w:val="5150D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C014B"/>
    <w:multiLevelType w:val="hybridMultilevel"/>
    <w:tmpl w:val="962ED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D6342"/>
    <w:multiLevelType w:val="hybridMultilevel"/>
    <w:tmpl w:val="369EA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019BD"/>
    <w:multiLevelType w:val="hybridMultilevel"/>
    <w:tmpl w:val="8EB8BB26"/>
    <w:lvl w:ilvl="0" w:tplc="EEB8B43A">
      <w:start w:val="36"/>
      <w:numFmt w:val="bullet"/>
      <w:lvlText w:val="-"/>
      <w:lvlJc w:val="left"/>
      <w:pPr>
        <w:ind w:left="435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2A4C709A"/>
    <w:multiLevelType w:val="hybridMultilevel"/>
    <w:tmpl w:val="130C0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65466"/>
    <w:multiLevelType w:val="hybridMultilevel"/>
    <w:tmpl w:val="45E6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C3628"/>
    <w:multiLevelType w:val="hybridMultilevel"/>
    <w:tmpl w:val="A66C1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750367"/>
    <w:multiLevelType w:val="hybridMultilevel"/>
    <w:tmpl w:val="7A1AA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F63CB9"/>
    <w:multiLevelType w:val="hybridMultilevel"/>
    <w:tmpl w:val="77EC2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956A2"/>
    <w:multiLevelType w:val="hybridMultilevel"/>
    <w:tmpl w:val="91E80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F4FEB"/>
    <w:multiLevelType w:val="hybridMultilevel"/>
    <w:tmpl w:val="BD027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97A63"/>
    <w:multiLevelType w:val="hybridMultilevel"/>
    <w:tmpl w:val="33709B70"/>
    <w:lvl w:ilvl="0" w:tplc="0902E030">
      <w:start w:val="2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9211E"/>
    <w:multiLevelType w:val="hybridMultilevel"/>
    <w:tmpl w:val="68AE5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D423CE"/>
    <w:multiLevelType w:val="hybridMultilevel"/>
    <w:tmpl w:val="AEE88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F502E1"/>
    <w:multiLevelType w:val="hybridMultilevel"/>
    <w:tmpl w:val="4D5C40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1D20985"/>
    <w:multiLevelType w:val="hybridMultilevel"/>
    <w:tmpl w:val="D4E85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C768B7"/>
    <w:multiLevelType w:val="hybridMultilevel"/>
    <w:tmpl w:val="B328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3"/>
  </w:num>
  <w:num w:numId="4">
    <w:abstractNumId w:val="6"/>
  </w:num>
  <w:num w:numId="5">
    <w:abstractNumId w:val="13"/>
  </w:num>
  <w:num w:numId="6">
    <w:abstractNumId w:val="8"/>
  </w:num>
  <w:num w:numId="7">
    <w:abstractNumId w:val="9"/>
  </w:num>
  <w:num w:numId="8">
    <w:abstractNumId w:val="15"/>
  </w:num>
  <w:num w:numId="9">
    <w:abstractNumId w:val="10"/>
  </w:num>
  <w:num w:numId="10">
    <w:abstractNumId w:val="4"/>
  </w:num>
  <w:num w:numId="11">
    <w:abstractNumId w:val="0"/>
  </w:num>
  <w:num w:numId="12">
    <w:abstractNumId w:val="2"/>
  </w:num>
  <w:num w:numId="13">
    <w:abstractNumId w:val="5"/>
  </w:num>
  <w:num w:numId="14">
    <w:abstractNumId w:val="11"/>
  </w:num>
  <w:num w:numId="15">
    <w:abstractNumId w:val="14"/>
  </w:num>
  <w:num w:numId="16">
    <w:abstractNumId w:val="7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F8"/>
    <w:rsid w:val="00016348"/>
    <w:rsid w:val="00025213"/>
    <w:rsid w:val="00032ABB"/>
    <w:rsid w:val="00065C55"/>
    <w:rsid w:val="00162DBC"/>
    <w:rsid w:val="0017376C"/>
    <w:rsid w:val="00180845"/>
    <w:rsid w:val="001A08AE"/>
    <w:rsid w:val="001D14D0"/>
    <w:rsid w:val="00310441"/>
    <w:rsid w:val="00401ED3"/>
    <w:rsid w:val="00403124"/>
    <w:rsid w:val="004525A3"/>
    <w:rsid w:val="00501E87"/>
    <w:rsid w:val="005027D7"/>
    <w:rsid w:val="005713D9"/>
    <w:rsid w:val="00670986"/>
    <w:rsid w:val="00715C41"/>
    <w:rsid w:val="00740C3E"/>
    <w:rsid w:val="007A6935"/>
    <w:rsid w:val="008C7EED"/>
    <w:rsid w:val="008E7CF8"/>
    <w:rsid w:val="008F58ED"/>
    <w:rsid w:val="00904134"/>
    <w:rsid w:val="00975F31"/>
    <w:rsid w:val="009840D1"/>
    <w:rsid w:val="009C18B0"/>
    <w:rsid w:val="00A23595"/>
    <w:rsid w:val="00A36790"/>
    <w:rsid w:val="00B77D81"/>
    <w:rsid w:val="00BB7A17"/>
    <w:rsid w:val="00D82F9A"/>
    <w:rsid w:val="00D9039B"/>
    <w:rsid w:val="00E92A73"/>
    <w:rsid w:val="00ED3FA1"/>
    <w:rsid w:val="00F1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77764-2A0C-4C59-9B30-DD29381D9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Подзаголовок Знак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Название Знак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Заголовок 1 Знак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Линия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Контактные данные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Дата Знак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af0">
    <w:name w:val="header"/>
    <w:basedOn w:val="a"/>
    <w:link w:val="af1"/>
    <w:uiPriority w:val="99"/>
    <w:unhideWhenUsed/>
    <w:rsid w:val="008E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8E7CF8"/>
  </w:style>
  <w:style w:type="paragraph" w:styleId="af2">
    <w:name w:val="footer"/>
    <w:basedOn w:val="a"/>
    <w:link w:val="af3"/>
    <w:uiPriority w:val="99"/>
    <w:unhideWhenUsed/>
    <w:rsid w:val="008E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8E7CF8"/>
  </w:style>
  <w:style w:type="paragraph" w:styleId="af4">
    <w:name w:val="List Paragraph"/>
    <w:basedOn w:val="a"/>
    <w:uiPriority w:val="34"/>
    <w:qFormat/>
    <w:rsid w:val="001D14D0"/>
    <w:pPr>
      <w:spacing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US" w:eastAsia="en-US"/>
    </w:rPr>
  </w:style>
  <w:style w:type="paragraph" w:styleId="af5">
    <w:name w:val="Normal (Web)"/>
    <w:basedOn w:val="a"/>
    <w:uiPriority w:val="99"/>
    <w:semiHidden/>
    <w:unhideWhenUsed/>
    <w:rsid w:val="00032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gif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mine\AppData\Roaming\Microsoft\&#1064;&#1072;&#1073;&#1083;&#1086;&#1085;&#1099;\&#1056;&#1077;&#1082;&#1083;&#1072;&#1084;&#1085;&#1072;&#1103;%20&#1083;&#1080;&#1089;&#1090;&#1086;&#1074;&#1082;&#1072;%20&#1089;&#1077;&#1079;&#1086;&#1085;&#1085;&#1086;&#1075;&#1086;%20&#1084;&#1077;&#1088;&#1086;&#1087;&#1088;&#1080;&#1103;&#1090;&#1080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18310B8E41474482E5E5B3D27374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42CBCD-FE98-4BDB-9333-B1FC91C9B8AA}"/>
      </w:docPartPr>
      <w:docPartBody>
        <w:p w:rsidR="00767CC6" w:rsidRDefault="00767CC6">
          <w:pPr>
            <w:pStyle w:val="B018310B8E41474482E5E5B3D27374FA"/>
          </w:pPr>
          <w:r>
            <w:rPr>
              <w:lang w:bidi="ru-RU"/>
            </w:rPr>
            <w:t>[Почтовый адрес]</w:t>
          </w:r>
          <w:r>
            <w:rPr>
              <w:lang w:bidi="ru-RU"/>
            </w:rPr>
            <w:br/>
            <w:t>[Город, почтовый индекс]</w:t>
          </w:r>
          <w:r>
            <w:rPr>
              <w:lang w:bidi="ru-RU"/>
            </w:rPr>
            <w:br/>
            <w:t>[Телефон]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C6"/>
    <w:rsid w:val="0050709C"/>
    <w:rsid w:val="00767CC6"/>
    <w:rsid w:val="00E4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E72693628A4387A5C8D1DA0F04B5C6">
    <w:name w:val="9AE72693628A4387A5C8D1DA0F04B5C6"/>
  </w:style>
  <w:style w:type="paragraph" w:customStyle="1" w:styleId="758A05164D844108868E33D7F76E8ABD">
    <w:name w:val="758A05164D844108868E33D7F76E8ABD"/>
  </w:style>
  <w:style w:type="paragraph" w:customStyle="1" w:styleId="F9CA4CF223EC461B81C31A76965D2487">
    <w:name w:val="F9CA4CF223EC461B81C31A76965D2487"/>
  </w:style>
  <w:style w:type="paragraph" w:customStyle="1" w:styleId="4BBEBA1E703346F3B9FC37D16F4474B0">
    <w:name w:val="4BBEBA1E703346F3B9FC37D16F4474B0"/>
  </w:style>
  <w:style w:type="paragraph" w:customStyle="1" w:styleId="3C3122DAF26147EFBD7EA01FCA1B3709">
    <w:name w:val="3C3122DAF26147EFBD7EA01FCA1B3709"/>
  </w:style>
  <w:style w:type="paragraph" w:customStyle="1" w:styleId="7D4D9BF49CB245238EA0EE2CDF24EF91">
    <w:name w:val="7D4D9BF49CB245238EA0EE2CDF24EF91"/>
  </w:style>
  <w:style w:type="paragraph" w:customStyle="1" w:styleId="7D74AE159CCE4C1BB29DDE9560F9434D">
    <w:name w:val="7D74AE159CCE4C1BB29DDE9560F9434D"/>
  </w:style>
  <w:style w:type="paragraph" w:customStyle="1" w:styleId="DB579B62A32E483684E130FF69FCC89E">
    <w:name w:val="DB579B62A32E483684E130FF69FCC89E"/>
  </w:style>
  <w:style w:type="paragraph" w:customStyle="1" w:styleId="579EF9CE8BF7478186C8559CC5474B76">
    <w:name w:val="579EF9CE8BF7478186C8559CC5474B76"/>
  </w:style>
  <w:style w:type="paragraph" w:customStyle="1" w:styleId="BE9EE3876DED4426A2EDA325D50C1856">
    <w:name w:val="BE9EE3876DED4426A2EDA325D50C1856"/>
  </w:style>
  <w:style w:type="paragraph" w:customStyle="1" w:styleId="B018310B8E41474482E5E5B3D27374FA">
    <w:name w:val="B018310B8E41474482E5E5B3D27374FA"/>
  </w:style>
  <w:style w:type="paragraph" w:customStyle="1" w:styleId="4F76B051341E4B17868F5094F5E488A4">
    <w:name w:val="4F76B051341E4B17868F5094F5E488A4"/>
  </w:style>
  <w:style w:type="paragraph" w:customStyle="1" w:styleId="01F05BD0E9AA4E52BCEFFCCAC94BC820">
    <w:name w:val="01F05BD0E9AA4E52BCEFFCCAC94BC820"/>
  </w:style>
  <w:style w:type="paragraph" w:customStyle="1" w:styleId="814DFD27F81B40DAAA70F7D9D987F890">
    <w:name w:val="814DFD27F81B40DAAA70F7D9D987F890"/>
    <w:rsid w:val="00767C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Рекламная листовка сезонного мероприятия</Template>
  <TotalTime>1102</TotalTime>
  <Pages>40</Pages>
  <Words>2448</Words>
  <Characters>13960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Armine</dc:creator>
  <cp:keywords/>
  <dc:description/>
  <cp:lastModifiedBy>Armine</cp:lastModifiedBy>
  <cp:revision>12</cp:revision>
  <cp:lastPrinted>2012-12-25T21:02:00Z</cp:lastPrinted>
  <dcterms:created xsi:type="dcterms:W3CDTF">2020-04-30T16:28:00Z</dcterms:created>
  <dcterms:modified xsi:type="dcterms:W3CDTF">2020-06-20T11:34:00Z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